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E71DEAE" w14:textId="5E9B69D8" w:rsidR="00C31B55" w:rsidRPr="001A1500" w:rsidRDefault="000C11C4" w:rsidP="001A1500">
      <w:pPr>
        <w:pStyle w:val="Overskrift1"/>
        <w:rPr>
          <w:sz w:val="40"/>
        </w:rPr>
      </w:pPr>
      <w:bookmarkStart w:id="0" w:name="_Toc505254371"/>
      <w:bookmarkStart w:id="1" w:name="_GoBack"/>
      <w:bookmarkEnd w:id="1"/>
      <w:r w:rsidRPr="001A1500">
        <w:rPr>
          <w:sz w:val="40"/>
        </w:rPr>
        <w:t>R</w:t>
      </w:r>
      <w:r w:rsidR="00C31B55" w:rsidRPr="001A1500">
        <w:rPr>
          <w:sz w:val="40"/>
        </w:rPr>
        <w:t>utiner Digitalt arkiv og Svar Ut</w:t>
      </w:r>
      <w:bookmarkEnd w:id="0"/>
      <w:r w:rsidR="00EC4CC4">
        <w:rPr>
          <w:sz w:val="40"/>
        </w:rPr>
        <w:t xml:space="preserve"> - HsPro</w:t>
      </w:r>
    </w:p>
    <w:p w14:paraId="5178B01F" w14:textId="77777777" w:rsidR="006A1AB4" w:rsidRDefault="00D03E6C" w:rsidP="006A1AB4">
      <w:pPr>
        <w:pStyle w:val="Undertittel"/>
        <w:rPr>
          <w:sz w:val="18"/>
        </w:rPr>
      </w:pPr>
      <w:r>
        <w:rPr>
          <w:sz w:val="18"/>
        </w:rPr>
        <w:t>Kvinesdal kommune Helse- og omsorg</w:t>
      </w:r>
    </w:p>
    <w:p w14:paraId="1E097938" w14:textId="77777777" w:rsidR="00D03E6C" w:rsidRDefault="00D03E6C" w:rsidP="00F13B87">
      <w:pPr>
        <w:shd w:val="clear" w:color="auto" w:fill="FFFFFF" w:themeFill="background1"/>
      </w:pPr>
    </w:p>
    <w:p w14:paraId="6C7C18A8" w14:textId="1FA0BBCA" w:rsidR="00D03E6C" w:rsidRPr="001A1500" w:rsidRDefault="00D03E6C" w:rsidP="00D03E6C">
      <w:pPr>
        <w:rPr>
          <w:rFonts w:asciiTheme="majorHAnsi" w:hAnsiTheme="majorHAnsi" w:cstheme="majorHAnsi"/>
        </w:rPr>
      </w:pPr>
      <w:r w:rsidRPr="001A1500">
        <w:rPr>
          <w:rFonts w:asciiTheme="majorHAnsi" w:hAnsiTheme="majorHAnsi" w:cstheme="majorHAnsi"/>
          <w:b/>
        </w:rPr>
        <w:t>Formål:</w:t>
      </w:r>
      <w:r w:rsidRPr="001A1500">
        <w:rPr>
          <w:rFonts w:asciiTheme="majorHAnsi" w:hAnsiTheme="majorHAnsi" w:cstheme="majorHAnsi"/>
        </w:rPr>
        <w:t xml:space="preserve"> Sikre riktig bruk av elektronisk arkivering i henhold til lover </w:t>
      </w:r>
      <w:r w:rsidR="0056247A">
        <w:rPr>
          <w:rFonts w:asciiTheme="majorHAnsi" w:hAnsiTheme="majorHAnsi" w:cstheme="majorHAnsi"/>
        </w:rPr>
        <w:t>og</w:t>
      </w:r>
      <w:r w:rsidRPr="001A1500">
        <w:rPr>
          <w:rFonts w:asciiTheme="majorHAnsi" w:hAnsiTheme="majorHAnsi" w:cstheme="majorHAnsi"/>
        </w:rPr>
        <w:t xml:space="preserve"> forskrifter i alle enheter innen omsorgstjenesten i Kvinesdal</w:t>
      </w:r>
    </w:p>
    <w:p w14:paraId="6FCAD186" w14:textId="1680B458" w:rsidR="00D03E6C" w:rsidRPr="001A1500" w:rsidRDefault="00D03E6C" w:rsidP="00D03E6C">
      <w:pPr>
        <w:rPr>
          <w:rFonts w:asciiTheme="majorHAnsi" w:hAnsiTheme="majorHAnsi" w:cstheme="majorHAnsi"/>
        </w:rPr>
      </w:pPr>
      <w:r w:rsidRPr="001A1500">
        <w:rPr>
          <w:rFonts w:asciiTheme="majorHAnsi" w:hAnsiTheme="majorHAnsi" w:cstheme="majorHAnsi"/>
          <w:b/>
        </w:rPr>
        <w:t>Omfang/virkeområde:</w:t>
      </w:r>
      <w:r w:rsidRPr="001A1500">
        <w:rPr>
          <w:rFonts w:asciiTheme="majorHAnsi" w:hAnsiTheme="majorHAnsi" w:cstheme="majorHAnsi"/>
        </w:rPr>
        <w:t xml:space="preserve"> </w:t>
      </w:r>
      <w:r w:rsidR="00D07C76">
        <w:rPr>
          <w:rFonts w:asciiTheme="majorHAnsi" w:hAnsiTheme="majorHAnsi" w:cstheme="majorHAnsi"/>
        </w:rPr>
        <w:t xml:space="preserve">01.02.2018 </w:t>
      </w:r>
      <w:r w:rsidRPr="00F13B87">
        <w:rPr>
          <w:rFonts w:asciiTheme="majorHAnsi" w:hAnsiTheme="majorHAnsi" w:cstheme="majorHAnsi"/>
          <w:shd w:val="clear" w:color="auto" w:fill="FFFFFF" w:themeFill="background1"/>
        </w:rPr>
        <w:t>innfører</w:t>
      </w:r>
      <w:r w:rsidRPr="001A1500">
        <w:rPr>
          <w:rFonts w:asciiTheme="majorHAnsi" w:hAnsiTheme="majorHAnsi" w:cstheme="majorHAnsi"/>
        </w:rPr>
        <w:t xml:space="preserve"> Kvinesdal kommune fullelektronisk arkivering innen omsorgstjenesten. Denne rutinen gjelder etter at Visma Arkiv er installert, og omfatter den daglige driften.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3964"/>
        <w:gridCol w:w="5098"/>
      </w:tblGrid>
      <w:tr w:rsidR="00D03E6C" w:rsidRPr="001A1500" w14:paraId="654B1050" w14:textId="77777777" w:rsidTr="004A317D">
        <w:tc>
          <w:tcPr>
            <w:tcW w:w="3964" w:type="dxa"/>
          </w:tcPr>
          <w:p w14:paraId="52D5027B" w14:textId="77777777" w:rsidR="00D03E6C" w:rsidRPr="001A1500" w:rsidRDefault="00D03E6C" w:rsidP="00D03E6C">
            <w:pPr>
              <w:rPr>
                <w:rFonts w:asciiTheme="majorHAnsi" w:hAnsiTheme="majorHAnsi" w:cstheme="majorHAnsi"/>
                <w:b/>
              </w:rPr>
            </w:pPr>
            <w:r w:rsidRPr="001A1500">
              <w:rPr>
                <w:rFonts w:asciiTheme="majorHAnsi" w:hAnsiTheme="majorHAnsi" w:cstheme="majorHAnsi"/>
                <w:b/>
              </w:rPr>
              <w:t>Rolle</w:t>
            </w:r>
          </w:p>
        </w:tc>
        <w:tc>
          <w:tcPr>
            <w:tcW w:w="5098" w:type="dxa"/>
          </w:tcPr>
          <w:p w14:paraId="50CD0BD0" w14:textId="77777777" w:rsidR="00D03E6C" w:rsidRPr="001A1500" w:rsidRDefault="00D03E6C" w:rsidP="00D03E6C">
            <w:pPr>
              <w:rPr>
                <w:rFonts w:asciiTheme="majorHAnsi" w:hAnsiTheme="majorHAnsi" w:cstheme="majorHAnsi"/>
                <w:b/>
              </w:rPr>
            </w:pPr>
            <w:r w:rsidRPr="001A1500">
              <w:rPr>
                <w:rFonts w:asciiTheme="majorHAnsi" w:hAnsiTheme="majorHAnsi" w:cstheme="majorHAnsi"/>
                <w:b/>
              </w:rPr>
              <w:t>Ansvar</w:t>
            </w:r>
          </w:p>
        </w:tc>
      </w:tr>
      <w:tr w:rsidR="00D03E6C" w:rsidRPr="001A1500" w14:paraId="6D5F99D9" w14:textId="77777777" w:rsidTr="004A317D">
        <w:tc>
          <w:tcPr>
            <w:tcW w:w="3964" w:type="dxa"/>
          </w:tcPr>
          <w:p w14:paraId="0BBDC088" w14:textId="77777777" w:rsidR="00D03E6C" w:rsidRPr="001A1500" w:rsidRDefault="00D03E6C" w:rsidP="00D03E6C">
            <w:pPr>
              <w:rPr>
                <w:rFonts w:asciiTheme="majorHAnsi" w:hAnsiTheme="majorHAnsi" w:cstheme="majorHAnsi"/>
              </w:rPr>
            </w:pPr>
            <w:r w:rsidRPr="001A1500">
              <w:rPr>
                <w:rFonts w:asciiTheme="majorHAnsi" w:hAnsiTheme="majorHAnsi" w:cstheme="majorHAnsi"/>
              </w:rPr>
              <w:t>DDV/IKT</w:t>
            </w:r>
          </w:p>
        </w:tc>
        <w:tc>
          <w:tcPr>
            <w:tcW w:w="5098" w:type="dxa"/>
          </w:tcPr>
          <w:p w14:paraId="098FD15D" w14:textId="77777777" w:rsidR="00D03E6C" w:rsidRPr="001A1500" w:rsidRDefault="00D03E6C" w:rsidP="00D03E6C">
            <w:pPr>
              <w:rPr>
                <w:rFonts w:asciiTheme="majorHAnsi" w:hAnsiTheme="majorHAnsi" w:cstheme="majorHAnsi"/>
              </w:rPr>
            </w:pPr>
            <w:r w:rsidRPr="001A1500">
              <w:rPr>
                <w:rFonts w:asciiTheme="majorHAnsi" w:hAnsiTheme="majorHAnsi" w:cstheme="majorHAnsi"/>
              </w:rPr>
              <w:t>Har overordnet ansvar sammen med driftsleverandør for installasjon og teknisk oppsett av Visma  Arkiv i Kvinesdal kommune</w:t>
            </w:r>
          </w:p>
        </w:tc>
      </w:tr>
      <w:tr w:rsidR="00D03E6C" w:rsidRPr="001A1500" w14:paraId="53263E9A" w14:textId="77777777" w:rsidTr="004A317D">
        <w:tc>
          <w:tcPr>
            <w:tcW w:w="3964" w:type="dxa"/>
          </w:tcPr>
          <w:p w14:paraId="079E1B76" w14:textId="77777777" w:rsidR="00D03E6C" w:rsidRPr="001A1500" w:rsidRDefault="00D03E6C" w:rsidP="00D03E6C">
            <w:pPr>
              <w:rPr>
                <w:rFonts w:asciiTheme="majorHAnsi" w:hAnsiTheme="majorHAnsi" w:cstheme="majorHAnsi"/>
              </w:rPr>
            </w:pPr>
            <w:r w:rsidRPr="001A1500">
              <w:rPr>
                <w:rFonts w:asciiTheme="majorHAnsi" w:hAnsiTheme="majorHAnsi" w:cstheme="majorHAnsi"/>
              </w:rPr>
              <w:t>Enhetsleder</w:t>
            </w:r>
          </w:p>
        </w:tc>
        <w:tc>
          <w:tcPr>
            <w:tcW w:w="5098" w:type="dxa"/>
          </w:tcPr>
          <w:p w14:paraId="57903AA2" w14:textId="77777777" w:rsidR="00D03E6C" w:rsidRPr="001A1500" w:rsidRDefault="00D03E6C" w:rsidP="00D03E6C">
            <w:pPr>
              <w:rPr>
                <w:rFonts w:asciiTheme="majorHAnsi" w:hAnsiTheme="majorHAnsi" w:cstheme="majorHAnsi"/>
              </w:rPr>
            </w:pPr>
            <w:r w:rsidRPr="001A1500">
              <w:rPr>
                <w:rFonts w:asciiTheme="majorHAnsi" w:hAnsiTheme="majorHAnsi" w:cstheme="majorHAnsi"/>
              </w:rPr>
              <w:t>Har det overordnede ansvar for at det foreligger rutine og at rutinen blir overholdt</w:t>
            </w:r>
          </w:p>
        </w:tc>
      </w:tr>
      <w:tr w:rsidR="00D03E6C" w:rsidRPr="001A1500" w14:paraId="6DCF514B" w14:textId="77777777" w:rsidTr="004A317D">
        <w:tc>
          <w:tcPr>
            <w:tcW w:w="3964" w:type="dxa"/>
          </w:tcPr>
          <w:p w14:paraId="0BEB686D" w14:textId="77777777" w:rsidR="00D03E6C" w:rsidRDefault="00D03E6C" w:rsidP="00D03E6C">
            <w:pPr>
              <w:rPr>
                <w:rFonts w:asciiTheme="majorHAnsi" w:hAnsiTheme="majorHAnsi" w:cstheme="majorHAnsi"/>
              </w:rPr>
            </w:pPr>
            <w:r w:rsidRPr="001A1500">
              <w:rPr>
                <w:rFonts w:asciiTheme="majorHAnsi" w:hAnsiTheme="majorHAnsi" w:cstheme="majorHAnsi"/>
              </w:rPr>
              <w:t>Arkivleder</w:t>
            </w:r>
          </w:p>
          <w:p w14:paraId="7D3C8D68" w14:textId="3EFD0667" w:rsidR="00632AD0" w:rsidRPr="001A1500" w:rsidRDefault="00632AD0" w:rsidP="00D03E6C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5098" w:type="dxa"/>
          </w:tcPr>
          <w:p w14:paraId="1709CB77" w14:textId="77777777" w:rsidR="00D03E6C" w:rsidRPr="001A1500" w:rsidRDefault="00D03E6C" w:rsidP="00D03E6C">
            <w:pPr>
              <w:rPr>
                <w:rFonts w:asciiTheme="majorHAnsi" w:hAnsiTheme="majorHAnsi" w:cstheme="majorHAnsi"/>
              </w:rPr>
            </w:pPr>
            <w:r w:rsidRPr="001A1500">
              <w:rPr>
                <w:rFonts w:asciiTheme="majorHAnsi" w:hAnsiTheme="majorHAnsi" w:cstheme="majorHAnsi"/>
              </w:rPr>
              <w:t>Har et overordnet faglig ansvar for arkivet</w:t>
            </w:r>
          </w:p>
        </w:tc>
      </w:tr>
      <w:tr w:rsidR="00D03E6C" w:rsidRPr="001A1500" w14:paraId="279BE3D5" w14:textId="77777777" w:rsidTr="004A317D">
        <w:tc>
          <w:tcPr>
            <w:tcW w:w="3964" w:type="dxa"/>
          </w:tcPr>
          <w:p w14:paraId="5D1C022E" w14:textId="77777777" w:rsidR="00D03E6C" w:rsidRDefault="00D03E6C" w:rsidP="00D03E6C">
            <w:pPr>
              <w:rPr>
                <w:rFonts w:asciiTheme="majorHAnsi" w:hAnsiTheme="majorHAnsi" w:cstheme="majorHAnsi"/>
              </w:rPr>
            </w:pPr>
            <w:r w:rsidRPr="001A1500">
              <w:rPr>
                <w:rFonts w:asciiTheme="majorHAnsi" w:hAnsiTheme="majorHAnsi" w:cstheme="majorHAnsi"/>
              </w:rPr>
              <w:t>Merkantil/saksbehandler/helsepersonell</w:t>
            </w:r>
          </w:p>
          <w:p w14:paraId="456EABDF" w14:textId="46704BE2" w:rsidR="00632AD0" w:rsidRPr="001A1500" w:rsidRDefault="00632AD0" w:rsidP="00D03E6C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5098" w:type="dxa"/>
          </w:tcPr>
          <w:p w14:paraId="41C46D24" w14:textId="77777777" w:rsidR="00D03E6C" w:rsidRPr="001A1500" w:rsidRDefault="00D03E6C" w:rsidP="00D03E6C">
            <w:pPr>
              <w:rPr>
                <w:rFonts w:asciiTheme="majorHAnsi" w:hAnsiTheme="majorHAnsi" w:cstheme="majorHAnsi"/>
              </w:rPr>
            </w:pPr>
            <w:r w:rsidRPr="001A1500">
              <w:rPr>
                <w:rFonts w:asciiTheme="majorHAnsi" w:hAnsiTheme="majorHAnsi" w:cstheme="majorHAnsi"/>
              </w:rPr>
              <w:t>Ansvarlig for å følge rutinen</w:t>
            </w:r>
          </w:p>
        </w:tc>
      </w:tr>
    </w:tbl>
    <w:p w14:paraId="22802F7B" w14:textId="77777777" w:rsidR="00D03E6C" w:rsidRDefault="00D03E6C" w:rsidP="00D03E6C">
      <w:r>
        <w:t xml:space="preserve"> </w:t>
      </w:r>
    </w:p>
    <w:p w14:paraId="2AAA5801" w14:textId="77777777" w:rsidR="00D03E6C" w:rsidRDefault="00D03E6C" w:rsidP="00D03E6C">
      <w:r>
        <w:br w:type="page"/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127767314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63FEDB6E" w14:textId="77777777" w:rsidR="00D03E6C" w:rsidRDefault="00D03E6C">
          <w:pPr>
            <w:pStyle w:val="Overskriftforinnholdsfortegnelse"/>
          </w:pPr>
          <w:r>
            <w:t>Innhold</w:t>
          </w:r>
        </w:p>
        <w:p w14:paraId="00668A4A" w14:textId="25E51E41" w:rsidR="004139E9" w:rsidRDefault="00D03E6C">
          <w:pPr>
            <w:pStyle w:val="INNH1"/>
            <w:tabs>
              <w:tab w:val="right" w:leader="dot" w:pos="9062"/>
            </w:tabs>
            <w:rPr>
              <w:rFonts w:eastAsiaTheme="minorEastAsia"/>
              <w:noProof/>
              <w:lang w:eastAsia="nb-NO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05254371" w:history="1">
            <w:r w:rsidR="004139E9" w:rsidRPr="004841B3">
              <w:rPr>
                <w:rStyle w:val="Hyperkobling"/>
                <w:noProof/>
              </w:rPr>
              <w:t>Rutiner Digitalt arkiv og Svar Ut</w:t>
            </w:r>
            <w:r w:rsidR="004139E9">
              <w:rPr>
                <w:noProof/>
                <w:webHidden/>
              </w:rPr>
              <w:tab/>
            </w:r>
            <w:r w:rsidR="004139E9">
              <w:rPr>
                <w:noProof/>
                <w:webHidden/>
              </w:rPr>
              <w:fldChar w:fldCharType="begin"/>
            </w:r>
            <w:r w:rsidR="004139E9">
              <w:rPr>
                <w:noProof/>
                <w:webHidden/>
              </w:rPr>
              <w:instrText xml:space="preserve"> PAGEREF _Toc505254371 \h </w:instrText>
            </w:r>
            <w:r w:rsidR="004139E9">
              <w:rPr>
                <w:noProof/>
                <w:webHidden/>
              </w:rPr>
            </w:r>
            <w:r w:rsidR="004139E9">
              <w:rPr>
                <w:noProof/>
                <w:webHidden/>
              </w:rPr>
              <w:fldChar w:fldCharType="separate"/>
            </w:r>
            <w:r w:rsidR="00D16A39">
              <w:rPr>
                <w:noProof/>
                <w:webHidden/>
              </w:rPr>
              <w:t>1</w:t>
            </w:r>
            <w:r w:rsidR="004139E9">
              <w:rPr>
                <w:noProof/>
                <w:webHidden/>
              </w:rPr>
              <w:fldChar w:fldCharType="end"/>
            </w:r>
          </w:hyperlink>
        </w:p>
        <w:p w14:paraId="78D3E2FD" w14:textId="2B39F2DD" w:rsidR="004139E9" w:rsidRDefault="00D16A39">
          <w:pPr>
            <w:pStyle w:val="INNH1"/>
            <w:tabs>
              <w:tab w:val="right" w:leader="dot" w:pos="9062"/>
            </w:tabs>
            <w:rPr>
              <w:rFonts w:eastAsiaTheme="minorEastAsia"/>
              <w:noProof/>
              <w:lang w:eastAsia="nb-NO"/>
            </w:rPr>
          </w:pPr>
          <w:hyperlink w:anchor="_Toc505254372" w:history="1">
            <w:r w:rsidR="004139E9" w:rsidRPr="004841B3">
              <w:rPr>
                <w:rStyle w:val="Hyperkobling"/>
                <w:noProof/>
              </w:rPr>
              <w:t>Oversikt over ansvarlig og aktivitet digitalt arkiv</w:t>
            </w:r>
            <w:r w:rsidR="004139E9">
              <w:rPr>
                <w:noProof/>
                <w:webHidden/>
              </w:rPr>
              <w:tab/>
            </w:r>
            <w:r w:rsidR="004139E9">
              <w:rPr>
                <w:noProof/>
                <w:webHidden/>
              </w:rPr>
              <w:fldChar w:fldCharType="begin"/>
            </w:r>
            <w:r w:rsidR="004139E9">
              <w:rPr>
                <w:noProof/>
                <w:webHidden/>
              </w:rPr>
              <w:instrText xml:space="preserve"> PAGEREF _Toc505254372 \h </w:instrText>
            </w:r>
            <w:r w:rsidR="004139E9">
              <w:rPr>
                <w:noProof/>
                <w:webHidden/>
              </w:rPr>
            </w:r>
            <w:r w:rsidR="004139E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 w:rsidR="004139E9">
              <w:rPr>
                <w:noProof/>
                <w:webHidden/>
              </w:rPr>
              <w:fldChar w:fldCharType="end"/>
            </w:r>
          </w:hyperlink>
        </w:p>
        <w:p w14:paraId="73B80742" w14:textId="0EE6CF0A" w:rsidR="004139E9" w:rsidRDefault="00D16A39">
          <w:pPr>
            <w:pStyle w:val="INNH1"/>
            <w:tabs>
              <w:tab w:val="right" w:leader="dot" w:pos="9062"/>
            </w:tabs>
            <w:rPr>
              <w:rFonts w:eastAsiaTheme="minorEastAsia"/>
              <w:noProof/>
              <w:lang w:eastAsia="nb-NO"/>
            </w:rPr>
          </w:pPr>
          <w:hyperlink w:anchor="_Toc505254373" w:history="1">
            <w:r w:rsidR="004139E9" w:rsidRPr="004841B3">
              <w:rPr>
                <w:rStyle w:val="Hyperkobling"/>
                <w:noProof/>
              </w:rPr>
              <w:t>Rutiner for mottak og videreformidling av dokumenter internt</w:t>
            </w:r>
            <w:r w:rsidR="004139E9">
              <w:rPr>
                <w:noProof/>
                <w:webHidden/>
              </w:rPr>
              <w:tab/>
            </w:r>
            <w:r w:rsidR="004139E9">
              <w:rPr>
                <w:noProof/>
                <w:webHidden/>
              </w:rPr>
              <w:fldChar w:fldCharType="begin"/>
            </w:r>
            <w:r w:rsidR="004139E9">
              <w:rPr>
                <w:noProof/>
                <w:webHidden/>
              </w:rPr>
              <w:instrText xml:space="preserve"> PAGEREF _Toc505254373 \h </w:instrText>
            </w:r>
            <w:r w:rsidR="004139E9">
              <w:rPr>
                <w:noProof/>
                <w:webHidden/>
              </w:rPr>
            </w:r>
            <w:r w:rsidR="004139E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 w:rsidR="004139E9">
              <w:rPr>
                <w:noProof/>
                <w:webHidden/>
              </w:rPr>
              <w:fldChar w:fldCharType="end"/>
            </w:r>
          </w:hyperlink>
        </w:p>
        <w:p w14:paraId="75FB673C" w14:textId="177D9ED6" w:rsidR="004139E9" w:rsidRDefault="00D16A39">
          <w:pPr>
            <w:pStyle w:val="INNH1"/>
            <w:tabs>
              <w:tab w:val="right" w:leader="dot" w:pos="9062"/>
            </w:tabs>
            <w:rPr>
              <w:rFonts w:eastAsiaTheme="minorEastAsia"/>
              <w:noProof/>
              <w:lang w:eastAsia="nb-NO"/>
            </w:rPr>
          </w:pPr>
          <w:hyperlink w:anchor="_Toc505254374" w:history="1">
            <w:r w:rsidR="004139E9" w:rsidRPr="004841B3">
              <w:rPr>
                <w:rStyle w:val="Hyperkobling"/>
                <w:noProof/>
              </w:rPr>
              <w:t>Rutiner som ivaretar avslutning av arkivmapper på døde eller avsluttede brukere.</w:t>
            </w:r>
            <w:r w:rsidR="004139E9">
              <w:rPr>
                <w:noProof/>
                <w:webHidden/>
              </w:rPr>
              <w:tab/>
            </w:r>
            <w:r w:rsidR="004139E9">
              <w:rPr>
                <w:noProof/>
                <w:webHidden/>
              </w:rPr>
              <w:fldChar w:fldCharType="begin"/>
            </w:r>
            <w:r w:rsidR="004139E9">
              <w:rPr>
                <w:noProof/>
                <w:webHidden/>
              </w:rPr>
              <w:instrText xml:space="preserve"> PAGEREF _Toc505254374 \h </w:instrText>
            </w:r>
            <w:r w:rsidR="004139E9">
              <w:rPr>
                <w:noProof/>
                <w:webHidden/>
              </w:rPr>
            </w:r>
            <w:r w:rsidR="004139E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 w:rsidR="004139E9">
              <w:rPr>
                <w:noProof/>
                <w:webHidden/>
              </w:rPr>
              <w:fldChar w:fldCharType="end"/>
            </w:r>
          </w:hyperlink>
        </w:p>
        <w:p w14:paraId="48B4572B" w14:textId="320027F4" w:rsidR="004139E9" w:rsidRDefault="00D16A39">
          <w:pPr>
            <w:pStyle w:val="INNH1"/>
            <w:tabs>
              <w:tab w:val="right" w:leader="dot" w:pos="9062"/>
            </w:tabs>
            <w:rPr>
              <w:rFonts w:eastAsiaTheme="minorEastAsia"/>
              <w:noProof/>
              <w:lang w:eastAsia="nb-NO"/>
            </w:rPr>
          </w:pPr>
          <w:hyperlink w:anchor="_Toc505254375" w:history="1">
            <w:r w:rsidR="004139E9" w:rsidRPr="004841B3">
              <w:rPr>
                <w:rStyle w:val="Hyperkobling"/>
                <w:noProof/>
              </w:rPr>
              <w:t>Veiledende liste for dokumenter i postjournal og EPJ arkiv</w:t>
            </w:r>
            <w:r w:rsidR="004139E9">
              <w:rPr>
                <w:noProof/>
                <w:webHidden/>
              </w:rPr>
              <w:tab/>
            </w:r>
            <w:r w:rsidR="004139E9">
              <w:rPr>
                <w:noProof/>
                <w:webHidden/>
              </w:rPr>
              <w:fldChar w:fldCharType="begin"/>
            </w:r>
            <w:r w:rsidR="004139E9">
              <w:rPr>
                <w:noProof/>
                <w:webHidden/>
              </w:rPr>
              <w:instrText xml:space="preserve"> PAGEREF _Toc505254375 \h </w:instrText>
            </w:r>
            <w:r w:rsidR="004139E9">
              <w:rPr>
                <w:noProof/>
                <w:webHidden/>
              </w:rPr>
            </w:r>
            <w:r w:rsidR="004139E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 w:rsidR="004139E9">
              <w:rPr>
                <w:noProof/>
                <w:webHidden/>
              </w:rPr>
              <w:fldChar w:fldCharType="end"/>
            </w:r>
          </w:hyperlink>
        </w:p>
        <w:p w14:paraId="4980D587" w14:textId="4A84782C" w:rsidR="004139E9" w:rsidRDefault="00D16A39">
          <w:pPr>
            <w:pStyle w:val="INNH1"/>
            <w:tabs>
              <w:tab w:val="right" w:leader="dot" w:pos="9062"/>
            </w:tabs>
            <w:rPr>
              <w:rFonts w:eastAsiaTheme="minorEastAsia"/>
              <w:noProof/>
              <w:lang w:eastAsia="nb-NO"/>
            </w:rPr>
          </w:pPr>
          <w:hyperlink w:anchor="_Toc505254376" w:history="1">
            <w:r w:rsidR="004139E9" w:rsidRPr="004841B3">
              <w:rPr>
                <w:rStyle w:val="Hyperkobling"/>
                <w:noProof/>
              </w:rPr>
              <w:t>Signering av dokumenter</w:t>
            </w:r>
            <w:r w:rsidR="004139E9">
              <w:rPr>
                <w:noProof/>
                <w:webHidden/>
              </w:rPr>
              <w:tab/>
            </w:r>
            <w:r w:rsidR="004139E9">
              <w:rPr>
                <w:noProof/>
                <w:webHidden/>
              </w:rPr>
              <w:fldChar w:fldCharType="begin"/>
            </w:r>
            <w:r w:rsidR="004139E9">
              <w:rPr>
                <w:noProof/>
                <w:webHidden/>
              </w:rPr>
              <w:instrText xml:space="preserve"> PAGEREF _Toc505254376 \h </w:instrText>
            </w:r>
            <w:r w:rsidR="004139E9">
              <w:rPr>
                <w:noProof/>
                <w:webHidden/>
              </w:rPr>
            </w:r>
            <w:r w:rsidR="004139E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 w:rsidR="004139E9">
              <w:rPr>
                <w:noProof/>
                <w:webHidden/>
              </w:rPr>
              <w:fldChar w:fldCharType="end"/>
            </w:r>
          </w:hyperlink>
        </w:p>
        <w:p w14:paraId="6E8C6BC4" w14:textId="2CB07D67" w:rsidR="004139E9" w:rsidRDefault="00D16A39">
          <w:pPr>
            <w:pStyle w:val="INNH1"/>
            <w:tabs>
              <w:tab w:val="right" w:leader="dot" w:pos="9062"/>
            </w:tabs>
            <w:rPr>
              <w:rFonts w:eastAsiaTheme="minorEastAsia"/>
              <w:noProof/>
              <w:lang w:eastAsia="nb-NO"/>
            </w:rPr>
          </w:pPr>
          <w:hyperlink w:anchor="_Toc505254377" w:history="1">
            <w:r w:rsidR="004139E9" w:rsidRPr="004841B3">
              <w:rPr>
                <w:rStyle w:val="Hyperkobling"/>
                <w:noProof/>
              </w:rPr>
              <w:t>Oppskrift på hvordan skanne til HsPro</w:t>
            </w:r>
            <w:r w:rsidR="004139E9">
              <w:rPr>
                <w:noProof/>
                <w:webHidden/>
              </w:rPr>
              <w:tab/>
            </w:r>
            <w:r w:rsidR="004139E9">
              <w:rPr>
                <w:noProof/>
                <w:webHidden/>
              </w:rPr>
              <w:fldChar w:fldCharType="begin"/>
            </w:r>
            <w:r w:rsidR="004139E9">
              <w:rPr>
                <w:noProof/>
                <w:webHidden/>
              </w:rPr>
              <w:instrText xml:space="preserve"> PAGEREF _Toc505254377 \h </w:instrText>
            </w:r>
            <w:r w:rsidR="004139E9">
              <w:rPr>
                <w:noProof/>
                <w:webHidden/>
              </w:rPr>
            </w:r>
            <w:r w:rsidR="004139E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 w:rsidR="004139E9">
              <w:rPr>
                <w:noProof/>
                <w:webHidden/>
              </w:rPr>
              <w:fldChar w:fldCharType="end"/>
            </w:r>
          </w:hyperlink>
        </w:p>
        <w:p w14:paraId="26F74216" w14:textId="43BB382A" w:rsidR="00D03E6C" w:rsidRPr="00D03E6C" w:rsidRDefault="00D03E6C" w:rsidP="00D03E6C">
          <w:r>
            <w:rPr>
              <w:b/>
              <w:bCs/>
            </w:rPr>
            <w:fldChar w:fldCharType="end"/>
          </w:r>
        </w:p>
      </w:sdtContent>
    </w:sdt>
    <w:p w14:paraId="76AF0C59" w14:textId="77777777" w:rsidR="0006272D" w:rsidRDefault="0006272D" w:rsidP="0006272D">
      <w:pPr>
        <w:pStyle w:val="Overskrift1"/>
      </w:pPr>
      <w:bookmarkStart w:id="2" w:name="_Toc502142626"/>
      <w:bookmarkStart w:id="3" w:name="_Toc505254372"/>
      <w:r>
        <w:t>Oversikt over ansvarlig og aktivitet digitalt arkiv</w:t>
      </w:r>
      <w:bookmarkEnd w:id="2"/>
      <w:bookmarkEnd w:id="3"/>
    </w:p>
    <w:tbl>
      <w:tblPr>
        <w:tblW w:w="10095" w:type="dxa"/>
        <w:tblBorders>
          <w:top w:val="single" w:sz="6" w:space="0" w:color="333333"/>
          <w:left w:val="single" w:sz="6" w:space="0" w:color="333333"/>
          <w:bottom w:val="single" w:sz="6" w:space="0" w:color="333333"/>
          <w:right w:val="single" w:sz="6" w:space="0" w:color="333333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5"/>
        <w:gridCol w:w="3765"/>
        <w:gridCol w:w="5625"/>
      </w:tblGrid>
      <w:tr w:rsidR="0006272D" w:rsidRPr="00774221" w14:paraId="796E166E" w14:textId="77777777" w:rsidTr="00FE29F1">
        <w:trPr>
          <w:tblHeader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6699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3479A1AD" w14:textId="77777777" w:rsidR="0006272D" w:rsidRPr="00774221" w:rsidRDefault="0006272D" w:rsidP="00FE29F1">
            <w:pPr>
              <w:spacing w:after="0" w:line="240" w:lineRule="auto"/>
              <w:rPr>
                <w:rFonts w:ascii="Verdana" w:eastAsia="Times New Roman" w:hAnsi="Verdana" w:cs="Times New Roman"/>
                <w:color w:val="FFFFFF"/>
                <w:sz w:val="18"/>
                <w:szCs w:val="18"/>
                <w:lang w:eastAsia="nb-NO"/>
              </w:rPr>
            </w:pPr>
            <w:r w:rsidRPr="00774221">
              <w:rPr>
                <w:rFonts w:ascii="Verdana" w:eastAsia="Times New Roman" w:hAnsi="Verdana" w:cs="Times New Roman"/>
                <w:color w:val="FFFFFF"/>
                <w:sz w:val="18"/>
                <w:szCs w:val="18"/>
                <w:lang w:eastAsia="nb-NO"/>
              </w:rPr>
              <w:t>Trinn</w:t>
            </w:r>
          </w:p>
        </w:tc>
        <w:tc>
          <w:tcPr>
            <w:tcW w:w="37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6699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393C40B1" w14:textId="77777777" w:rsidR="0006272D" w:rsidRPr="00774221" w:rsidRDefault="0006272D" w:rsidP="00FE29F1">
            <w:pPr>
              <w:spacing w:after="0" w:line="240" w:lineRule="auto"/>
              <w:rPr>
                <w:rFonts w:ascii="Verdana" w:eastAsia="Times New Roman" w:hAnsi="Verdana" w:cs="Times New Roman"/>
                <w:color w:val="FFFFFF"/>
                <w:sz w:val="18"/>
                <w:szCs w:val="18"/>
                <w:lang w:eastAsia="nb-NO"/>
              </w:rPr>
            </w:pPr>
            <w:r w:rsidRPr="00774221">
              <w:rPr>
                <w:rFonts w:ascii="Verdana" w:eastAsia="Times New Roman" w:hAnsi="Verdana" w:cs="Times New Roman"/>
                <w:color w:val="FFFFFF"/>
                <w:sz w:val="18"/>
                <w:szCs w:val="18"/>
                <w:lang w:eastAsia="nb-NO"/>
              </w:rPr>
              <w:t>Ansvarlig</w:t>
            </w:r>
          </w:p>
        </w:tc>
        <w:tc>
          <w:tcPr>
            <w:tcW w:w="5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6699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578A8DC8" w14:textId="77777777" w:rsidR="0006272D" w:rsidRPr="00774221" w:rsidRDefault="0006272D" w:rsidP="00FE29F1">
            <w:pPr>
              <w:spacing w:after="0" w:line="240" w:lineRule="auto"/>
              <w:rPr>
                <w:rFonts w:ascii="Verdana" w:eastAsia="Times New Roman" w:hAnsi="Verdana" w:cs="Times New Roman"/>
                <w:color w:val="FFFFFF"/>
                <w:sz w:val="18"/>
                <w:szCs w:val="18"/>
                <w:lang w:eastAsia="nb-NO"/>
              </w:rPr>
            </w:pPr>
            <w:r w:rsidRPr="00774221">
              <w:rPr>
                <w:rFonts w:ascii="Verdana" w:eastAsia="Times New Roman" w:hAnsi="Verdana" w:cs="Times New Roman"/>
                <w:color w:val="FFFFFF"/>
                <w:sz w:val="18"/>
                <w:szCs w:val="18"/>
                <w:lang w:eastAsia="nb-NO"/>
              </w:rPr>
              <w:t>Aktivitet</w:t>
            </w:r>
          </w:p>
        </w:tc>
      </w:tr>
      <w:tr w:rsidR="0006272D" w:rsidRPr="00774221" w14:paraId="60477A0D" w14:textId="77777777" w:rsidTr="00FE29F1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F5F85EE" w14:textId="77777777" w:rsidR="0006272D" w:rsidRPr="001A1500" w:rsidRDefault="0006272D" w:rsidP="00FE29F1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</w:pPr>
            <w:r w:rsidRPr="001A1500"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  <w:t>1</w:t>
            </w:r>
          </w:p>
        </w:tc>
        <w:tc>
          <w:tcPr>
            <w:tcW w:w="37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EA1BAA0" w14:textId="77777777" w:rsidR="0006272D" w:rsidRPr="001A1500" w:rsidRDefault="0006272D" w:rsidP="00581CFA">
            <w:pPr>
              <w:spacing w:before="100" w:beforeAutospacing="1" w:after="100" w:afterAutospacing="1" w:line="240" w:lineRule="auto"/>
              <w:jc w:val="center"/>
              <w:rPr>
                <w:rFonts w:asciiTheme="majorHAnsi" w:eastAsiaTheme="minorEastAsia" w:hAnsiTheme="majorHAnsi" w:cstheme="majorHAnsi"/>
                <w:sz w:val="20"/>
                <w:szCs w:val="17"/>
                <w:lang w:eastAsia="nb-NO"/>
              </w:rPr>
            </w:pPr>
            <w:r w:rsidRPr="001A1500">
              <w:rPr>
                <w:rFonts w:asciiTheme="majorHAnsi" w:eastAsiaTheme="minorEastAsia" w:hAnsiTheme="majorHAnsi" w:cstheme="majorHAnsi"/>
                <w:sz w:val="20"/>
                <w:szCs w:val="17"/>
                <w:lang w:eastAsia="nb-NO"/>
              </w:rPr>
              <w:t>Den som mottar posten</w:t>
            </w:r>
          </w:p>
          <w:p w14:paraId="725205FE" w14:textId="63C0BF4E" w:rsidR="0006272D" w:rsidRPr="00581CFA" w:rsidRDefault="0006272D" w:rsidP="00581CFA">
            <w:pPr>
              <w:pStyle w:val="Listeavsnitt"/>
              <w:spacing w:before="100" w:beforeAutospacing="1" w:after="100" w:afterAutospacing="1"/>
              <w:jc w:val="center"/>
              <w:rPr>
                <w:rFonts w:asciiTheme="majorHAnsi" w:eastAsiaTheme="minorEastAsia" w:hAnsiTheme="majorHAnsi" w:cstheme="majorHAnsi"/>
                <w:sz w:val="20"/>
                <w:szCs w:val="17"/>
                <w:lang w:eastAsia="nb-NO"/>
              </w:rPr>
            </w:pPr>
            <w:r w:rsidRPr="00581CFA">
              <w:rPr>
                <w:rFonts w:asciiTheme="majorHAnsi" w:eastAsiaTheme="minorEastAsia" w:hAnsiTheme="majorHAnsi" w:cstheme="majorHAnsi"/>
                <w:sz w:val="20"/>
                <w:szCs w:val="17"/>
                <w:lang w:eastAsia="nb-NO"/>
              </w:rPr>
              <w:t>Merkantil i samarbeid med helse</w:t>
            </w:r>
            <w:r w:rsidR="00581CFA">
              <w:rPr>
                <w:rFonts w:asciiTheme="majorHAnsi" w:eastAsiaTheme="minorEastAsia" w:hAnsiTheme="majorHAnsi" w:cstheme="majorHAnsi"/>
                <w:sz w:val="20"/>
                <w:szCs w:val="17"/>
                <w:lang w:eastAsia="nb-NO"/>
              </w:rPr>
              <w:t>søstre</w:t>
            </w:r>
          </w:p>
        </w:tc>
        <w:tc>
          <w:tcPr>
            <w:tcW w:w="5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93A587E" w14:textId="1C02CD84" w:rsidR="0006272D" w:rsidRPr="001A1500" w:rsidRDefault="0006272D" w:rsidP="007A2648">
            <w:pPr>
              <w:jc w:val="center"/>
              <w:rPr>
                <w:rFonts w:asciiTheme="majorHAnsi" w:hAnsiTheme="majorHAnsi" w:cstheme="majorHAnsi"/>
                <w:sz w:val="20"/>
              </w:rPr>
            </w:pPr>
            <w:r w:rsidRPr="001A1500">
              <w:rPr>
                <w:rFonts w:asciiTheme="majorHAnsi" w:eastAsiaTheme="minorEastAsia" w:hAnsiTheme="majorHAnsi" w:cstheme="majorHAnsi"/>
                <w:sz w:val="20"/>
                <w:szCs w:val="17"/>
                <w:lang w:eastAsia="nb-NO"/>
              </w:rPr>
              <w:t>Post inn</w:t>
            </w:r>
          </w:p>
          <w:p w14:paraId="6E6185FB" w14:textId="479CE9DC" w:rsidR="0006272D" w:rsidRPr="001A1500" w:rsidRDefault="0006272D" w:rsidP="009A01EC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</w:pPr>
            <w:r w:rsidRPr="001A1500"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  <w:t xml:space="preserve">all post vedrørende brukere innen </w:t>
            </w:r>
            <w:r w:rsidR="00581CFA"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  <w:t>helsestasjonstjenesten</w:t>
            </w:r>
            <w:r w:rsidRPr="001A1500"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  <w:t xml:space="preserve"> leveres til merkantil på </w:t>
            </w:r>
            <w:r w:rsidR="007A2648" w:rsidRPr="001A1500"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  <w:t xml:space="preserve">Kvinesdal </w:t>
            </w:r>
            <w:r w:rsidRPr="001A1500"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  <w:t>omsorgssenter.</w:t>
            </w:r>
            <w:r w:rsidR="007A2648" w:rsidRPr="001A1500"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  <w:t xml:space="preserve"> </w:t>
            </w:r>
          </w:p>
          <w:p w14:paraId="5FC694CE" w14:textId="0C32B200" w:rsidR="0006272D" w:rsidRPr="006C4D25" w:rsidRDefault="0056247A" w:rsidP="00E631B1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</w:pPr>
            <w:r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  <w:t>Helsehjelp</w:t>
            </w:r>
            <w:r w:rsidR="0006272D" w:rsidRPr="001A1500"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  <w:t xml:space="preserve">dokumenter som for eksempel epikriser, lab-svar sjekkes ut om allerede er kommet inn i </w:t>
            </w:r>
            <w:r w:rsidR="00E631B1"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  <w:t>HsPro</w:t>
            </w:r>
            <w:r w:rsidR="007A2648" w:rsidRPr="001A1500"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  <w:t xml:space="preserve"> </w:t>
            </w:r>
            <w:r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  <w:t>på</w:t>
            </w:r>
            <w:r w:rsidR="0006272D" w:rsidRPr="001A1500"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  <w:t xml:space="preserve"> elektronisk</w:t>
            </w:r>
            <w:r w:rsidR="006C4D25"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  <w:t>e</w:t>
            </w:r>
            <w:r w:rsidR="0006272D" w:rsidRPr="001A1500"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  <w:t xml:space="preserve"> meldinger. Dersom opplysningene ligger i </w:t>
            </w:r>
            <w:r w:rsidR="00E631B1"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  <w:t>HsPro</w:t>
            </w:r>
            <w:r w:rsidR="0006272D" w:rsidRPr="001A1500"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  <w:t xml:space="preserve"> skal ikke dokumentet skannes inn. </w:t>
            </w:r>
          </w:p>
        </w:tc>
      </w:tr>
      <w:tr w:rsidR="0006272D" w:rsidRPr="00774221" w14:paraId="7946E377" w14:textId="77777777" w:rsidTr="00FE29F1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1222F0C" w14:textId="77777777" w:rsidR="0006272D" w:rsidRPr="001A1500" w:rsidRDefault="0006272D" w:rsidP="00FE29F1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</w:pPr>
            <w:r w:rsidRPr="001A1500"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  <w:t>2</w:t>
            </w:r>
          </w:p>
        </w:tc>
        <w:tc>
          <w:tcPr>
            <w:tcW w:w="37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ECC519D" w14:textId="77777777" w:rsidR="0006272D" w:rsidRPr="001A1500" w:rsidRDefault="0006272D" w:rsidP="00FE29F1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</w:pPr>
            <w:r w:rsidRPr="001A1500"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  <w:t>Merkantil</w:t>
            </w:r>
          </w:p>
          <w:p w14:paraId="0773AF89" w14:textId="67B194BB" w:rsidR="007A2648" w:rsidRPr="001A1500" w:rsidRDefault="007A2648" w:rsidP="00FE29F1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</w:pPr>
          </w:p>
        </w:tc>
        <w:tc>
          <w:tcPr>
            <w:tcW w:w="5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C21DBE1" w14:textId="2AB17BA8" w:rsidR="0006272D" w:rsidRPr="001A1500" w:rsidRDefault="0006272D" w:rsidP="00FE29F1">
            <w:pPr>
              <w:spacing w:before="100" w:beforeAutospacing="1" w:after="100" w:afterAutospacing="1" w:line="240" w:lineRule="auto"/>
              <w:jc w:val="center"/>
              <w:rPr>
                <w:rFonts w:asciiTheme="majorHAnsi" w:eastAsiaTheme="minorEastAsia" w:hAnsiTheme="majorHAnsi" w:cstheme="majorHAnsi"/>
                <w:sz w:val="20"/>
                <w:szCs w:val="17"/>
                <w:lang w:eastAsia="nb-NO"/>
              </w:rPr>
            </w:pPr>
            <w:r w:rsidRPr="001A1500">
              <w:rPr>
                <w:rFonts w:asciiTheme="majorHAnsi" w:eastAsiaTheme="minorEastAsia" w:hAnsiTheme="majorHAnsi" w:cstheme="majorHAnsi"/>
                <w:sz w:val="20"/>
                <w:szCs w:val="17"/>
                <w:lang w:eastAsia="nb-NO"/>
              </w:rPr>
              <w:t xml:space="preserve">Skanning til </w:t>
            </w:r>
            <w:r w:rsidR="009A01EC">
              <w:rPr>
                <w:rFonts w:asciiTheme="majorHAnsi" w:eastAsiaTheme="minorEastAsia" w:hAnsiTheme="majorHAnsi" w:cstheme="majorHAnsi"/>
                <w:sz w:val="20"/>
                <w:szCs w:val="17"/>
                <w:lang w:eastAsia="nb-NO"/>
              </w:rPr>
              <w:t>Sensitivt område</w:t>
            </w:r>
          </w:p>
          <w:p w14:paraId="39FD4106" w14:textId="33768B8E" w:rsidR="0006272D" w:rsidRPr="001A1500" w:rsidRDefault="0006272D" w:rsidP="009A01EC">
            <w:pPr>
              <w:numPr>
                <w:ilvl w:val="0"/>
                <w:numId w:val="9"/>
              </w:numPr>
              <w:spacing w:before="100" w:beforeAutospacing="1" w:after="100" w:afterAutospacing="1" w:line="240" w:lineRule="auto"/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</w:pPr>
            <w:r w:rsidRPr="001A1500"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  <w:t>Den som skanner inn dokumenter må sikre at dokumentet er lesbart, fullstendig og at alle sidene i dokumentet har kommet med</w:t>
            </w:r>
            <w:r w:rsidR="007A2648" w:rsidRPr="001A1500">
              <w:rPr>
                <w:rFonts w:asciiTheme="majorHAnsi" w:eastAsiaTheme="minorEastAsia" w:hAnsiTheme="majorHAnsi" w:cstheme="majorHAnsi"/>
                <w:sz w:val="20"/>
                <w:szCs w:val="24"/>
                <w:lang w:eastAsia="nb-NO"/>
              </w:rPr>
              <w:t>.</w:t>
            </w:r>
          </w:p>
          <w:p w14:paraId="1418AFE6" w14:textId="77777777" w:rsidR="00581CFA" w:rsidRDefault="009A01EC" w:rsidP="00581CFA">
            <w:pPr>
              <w:numPr>
                <w:ilvl w:val="0"/>
                <w:numId w:val="9"/>
              </w:numPr>
              <w:spacing w:before="100" w:beforeAutospacing="1" w:after="100" w:afterAutospacing="1" w:line="240" w:lineRule="auto"/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</w:pPr>
            <w:r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  <w:t>D</w:t>
            </w:r>
            <w:r w:rsidR="004C3FBD"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  <w:t xml:space="preserve">okumentet lagres på bruker </w:t>
            </w:r>
            <w:r w:rsidR="0006272D" w:rsidRPr="004C3FBD"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  <w:t xml:space="preserve">i </w:t>
            </w:r>
            <w:r w:rsidR="00581CFA"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  <w:t>HsPro.</w:t>
            </w:r>
          </w:p>
          <w:p w14:paraId="1E31D862" w14:textId="3022B1FF" w:rsidR="0006272D" w:rsidRPr="006C4D25" w:rsidRDefault="0006272D" w:rsidP="00581CFA">
            <w:pPr>
              <w:numPr>
                <w:ilvl w:val="0"/>
                <w:numId w:val="9"/>
              </w:numPr>
              <w:spacing w:before="100" w:beforeAutospacing="1" w:after="100" w:afterAutospacing="1" w:line="240" w:lineRule="auto"/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</w:pPr>
            <w:r w:rsidRPr="001A1500"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  <w:t xml:space="preserve">Etter import til </w:t>
            </w:r>
            <w:r w:rsidR="00581CFA"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  <w:t>HsPro</w:t>
            </w:r>
            <w:r w:rsidRPr="001A1500"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  <w:t xml:space="preserve"> slettes dokumentet fra mappe for skannede dokumenter</w:t>
            </w:r>
            <w:r w:rsidR="00581CFA"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  <w:t>.</w:t>
            </w:r>
            <w:r w:rsidRPr="001A1500">
              <w:rPr>
                <w:rFonts w:asciiTheme="majorHAnsi" w:eastAsiaTheme="minorEastAsia" w:hAnsiTheme="majorHAnsi" w:cstheme="majorHAnsi"/>
                <w:sz w:val="20"/>
                <w:szCs w:val="24"/>
                <w:lang w:eastAsia="nb-NO"/>
              </w:rPr>
              <w:t xml:space="preserve"> </w:t>
            </w:r>
          </w:p>
        </w:tc>
      </w:tr>
      <w:tr w:rsidR="0006272D" w:rsidRPr="00774221" w14:paraId="1A055806" w14:textId="77777777" w:rsidTr="00FE29F1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F915174" w14:textId="77777777" w:rsidR="0006272D" w:rsidRPr="001A1500" w:rsidRDefault="0006272D" w:rsidP="00FE29F1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</w:pPr>
            <w:r w:rsidRPr="001A1500"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  <w:t>3</w:t>
            </w:r>
          </w:p>
        </w:tc>
        <w:tc>
          <w:tcPr>
            <w:tcW w:w="37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0F2C39B" w14:textId="77777777" w:rsidR="006C4D25" w:rsidRDefault="0006272D" w:rsidP="00ED0261">
            <w:pPr>
              <w:spacing w:before="100" w:beforeAutospacing="1" w:after="100" w:afterAutospacing="1" w:line="240" w:lineRule="auto"/>
              <w:jc w:val="center"/>
              <w:rPr>
                <w:rFonts w:asciiTheme="majorHAnsi" w:eastAsiaTheme="minorEastAsia" w:hAnsiTheme="majorHAnsi" w:cstheme="majorHAnsi"/>
                <w:sz w:val="20"/>
                <w:szCs w:val="17"/>
                <w:lang w:eastAsia="nb-NO"/>
              </w:rPr>
            </w:pPr>
            <w:r w:rsidRPr="001A1500">
              <w:rPr>
                <w:rFonts w:asciiTheme="majorHAnsi" w:eastAsiaTheme="minorEastAsia" w:hAnsiTheme="majorHAnsi" w:cstheme="majorHAnsi"/>
                <w:sz w:val="20"/>
                <w:szCs w:val="17"/>
                <w:lang w:eastAsia="nb-NO"/>
              </w:rPr>
              <w:t> </w:t>
            </w:r>
          </w:p>
          <w:p w14:paraId="4CE17580" w14:textId="5FA9D239" w:rsidR="0006272D" w:rsidRDefault="0006272D" w:rsidP="00ED0261">
            <w:pPr>
              <w:spacing w:before="100" w:beforeAutospacing="1" w:after="100" w:afterAutospacing="1" w:line="240" w:lineRule="auto"/>
              <w:jc w:val="center"/>
              <w:rPr>
                <w:rFonts w:asciiTheme="majorHAnsi" w:eastAsiaTheme="minorEastAsia" w:hAnsiTheme="majorHAnsi" w:cstheme="majorHAnsi"/>
                <w:sz w:val="20"/>
                <w:szCs w:val="17"/>
                <w:lang w:eastAsia="nb-NO"/>
              </w:rPr>
            </w:pPr>
            <w:r w:rsidRPr="001A1500">
              <w:rPr>
                <w:rFonts w:asciiTheme="majorHAnsi" w:eastAsiaTheme="minorEastAsia" w:hAnsiTheme="majorHAnsi" w:cstheme="majorHAnsi"/>
                <w:sz w:val="20"/>
                <w:szCs w:val="17"/>
                <w:lang w:eastAsia="nb-NO"/>
              </w:rPr>
              <w:t>Merkantil</w:t>
            </w:r>
          </w:p>
          <w:p w14:paraId="029BF972" w14:textId="3AEC9E8C" w:rsidR="009A01EC" w:rsidRPr="001A1500" w:rsidRDefault="00581CFA" w:rsidP="00ED0261">
            <w:pPr>
              <w:spacing w:before="100" w:beforeAutospacing="1" w:after="100" w:afterAutospacing="1" w:line="240" w:lineRule="auto"/>
              <w:jc w:val="center"/>
              <w:rPr>
                <w:rFonts w:asciiTheme="majorHAnsi" w:eastAsiaTheme="minorEastAsia" w:hAnsiTheme="majorHAnsi" w:cstheme="majorHAnsi"/>
                <w:sz w:val="20"/>
                <w:szCs w:val="17"/>
                <w:lang w:eastAsia="nb-NO"/>
              </w:rPr>
            </w:pPr>
            <w:r>
              <w:rPr>
                <w:rFonts w:asciiTheme="majorHAnsi" w:eastAsiaTheme="minorEastAsia" w:hAnsiTheme="majorHAnsi" w:cstheme="majorHAnsi"/>
                <w:sz w:val="20"/>
                <w:szCs w:val="17"/>
                <w:lang w:eastAsia="nb-NO"/>
              </w:rPr>
              <w:t>Helsesøstre</w:t>
            </w:r>
          </w:p>
        </w:tc>
        <w:tc>
          <w:tcPr>
            <w:tcW w:w="5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1D68359" w14:textId="76249341" w:rsidR="006C4D25" w:rsidRPr="00581CFA" w:rsidRDefault="0006272D" w:rsidP="00581CFA">
            <w:pPr>
              <w:spacing w:before="100" w:beforeAutospacing="1" w:after="100" w:afterAutospacing="1" w:line="240" w:lineRule="auto"/>
              <w:jc w:val="center"/>
              <w:rPr>
                <w:rFonts w:asciiTheme="majorHAnsi" w:eastAsiaTheme="minorEastAsia" w:hAnsiTheme="majorHAnsi" w:cstheme="majorHAnsi"/>
                <w:sz w:val="20"/>
                <w:szCs w:val="17"/>
                <w:lang w:eastAsia="nb-NO"/>
              </w:rPr>
            </w:pPr>
            <w:r w:rsidRPr="001A1500">
              <w:rPr>
                <w:rFonts w:asciiTheme="majorHAnsi" w:eastAsiaTheme="minorEastAsia" w:hAnsiTheme="majorHAnsi" w:cstheme="majorHAnsi"/>
                <w:sz w:val="20"/>
                <w:szCs w:val="17"/>
                <w:lang w:eastAsia="nb-NO"/>
              </w:rPr>
              <w:t>Varsling om skannede dokument</w:t>
            </w:r>
            <w:r w:rsidR="006C4D25"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  <w:t xml:space="preserve"> </w:t>
            </w:r>
          </w:p>
          <w:p w14:paraId="5BCB1C31" w14:textId="24AF9AFE" w:rsidR="006C4D25" w:rsidRPr="00B35E44" w:rsidRDefault="006C4D25" w:rsidP="00581CFA">
            <w:pPr>
              <w:numPr>
                <w:ilvl w:val="0"/>
                <w:numId w:val="10"/>
              </w:numPr>
              <w:spacing w:before="100" w:beforeAutospacing="1" w:after="100" w:afterAutospacing="1" w:line="240" w:lineRule="auto"/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</w:pPr>
            <w:r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  <w:t>S</w:t>
            </w:r>
            <w:r w:rsidRPr="001A1500"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  <w:t>kannede dokumenter</w:t>
            </w:r>
            <w:r w:rsidR="00581CFA"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  <w:t xml:space="preserve"> legges til helsestasjon. O</w:t>
            </w:r>
            <w:r w:rsidRPr="001A1500"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  <w:t>ppbevares i egen perm i inntil 6 måneder</w:t>
            </w:r>
            <w:r w:rsidR="00581CFA"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  <w:t xml:space="preserve"> på helsestasjonen</w:t>
            </w:r>
            <w:r w:rsidRPr="001A1500"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  <w:t>, deretter makuleres dokumentet</w:t>
            </w:r>
            <w:r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  <w:t>.</w:t>
            </w:r>
          </w:p>
        </w:tc>
      </w:tr>
      <w:tr w:rsidR="0006272D" w:rsidRPr="00774221" w14:paraId="05B61D11" w14:textId="77777777" w:rsidTr="00FE29F1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183F23D" w14:textId="77777777" w:rsidR="007A2648" w:rsidRPr="001A1500" w:rsidRDefault="007A2648" w:rsidP="00FE29F1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</w:pPr>
          </w:p>
          <w:p w14:paraId="5A0E97F3" w14:textId="79D01AF0" w:rsidR="0006272D" w:rsidRPr="001A1500" w:rsidRDefault="007A2648" w:rsidP="007A2648">
            <w:pPr>
              <w:spacing w:after="0" w:line="240" w:lineRule="auto"/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</w:pPr>
            <w:r w:rsidRPr="001A1500"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  <w:t>4</w:t>
            </w:r>
          </w:p>
        </w:tc>
        <w:tc>
          <w:tcPr>
            <w:tcW w:w="37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CC3A4FC" w14:textId="32AACFCF" w:rsidR="0006272D" w:rsidRPr="001A1500" w:rsidRDefault="0006272D" w:rsidP="001A1500">
            <w:pPr>
              <w:spacing w:before="100" w:beforeAutospacing="1" w:after="100" w:afterAutospacing="1" w:line="240" w:lineRule="auto"/>
              <w:jc w:val="center"/>
              <w:rPr>
                <w:rFonts w:asciiTheme="majorHAnsi" w:eastAsiaTheme="minorEastAsia" w:hAnsiTheme="majorHAnsi" w:cstheme="majorHAnsi"/>
                <w:sz w:val="20"/>
                <w:szCs w:val="17"/>
                <w:lang w:eastAsia="nb-NO"/>
              </w:rPr>
            </w:pPr>
            <w:r w:rsidRPr="001A1500">
              <w:rPr>
                <w:rFonts w:asciiTheme="majorHAnsi" w:eastAsiaTheme="minorEastAsia" w:hAnsiTheme="majorHAnsi" w:cstheme="majorHAnsi"/>
                <w:sz w:val="20"/>
                <w:szCs w:val="17"/>
                <w:lang w:eastAsia="nb-NO"/>
              </w:rPr>
              <w:t> </w:t>
            </w:r>
          </w:p>
          <w:p w14:paraId="789D5BCB" w14:textId="77777777" w:rsidR="0006272D" w:rsidRPr="001A1500" w:rsidRDefault="0006272D" w:rsidP="00FE29F1">
            <w:pPr>
              <w:spacing w:before="100" w:beforeAutospacing="1" w:after="100" w:afterAutospacing="1" w:line="240" w:lineRule="auto"/>
              <w:jc w:val="center"/>
              <w:rPr>
                <w:rFonts w:asciiTheme="majorHAnsi" w:eastAsiaTheme="minorEastAsia" w:hAnsiTheme="majorHAnsi" w:cstheme="majorHAnsi"/>
                <w:sz w:val="20"/>
                <w:szCs w:val="17"/>
                <w:lang w:eastAsia="nb-NO"/>
              </w:rPr>
            </w:pPr>
            <w:r w:rsidRPr="001A1500">
              <w:rPr>
                <w:rFonts w:asciiTheme="majorHAnsi" w:eastAsiaTheme="minorEastAsia" w:hAnsiTheme="majorHAnsi" w:cstheme="majorHAnsi"/>
                <w:sz w:val="20"/>
                <w:szCs w:val="17"/>
                <w:lang w:eastAsia="nb-NO"/>
              </w:rPr>
              <w:t>Merkantil</w:t>
            </w:r>
          </w:p>
          <w:p w14:paraId="47D76B83" w14:textId="343C1BE8" w:rsidR="0006272D" w:rsidRPr="001A1500" w:rsidRDefault="00581CFA" w:rsidP="00FE29F1">
            <w:pPr>
              <w:spacing w:before="100" w:beforeAutospacing="1" w:after="100" w:afterAutospacing="1" w:line="240" w:lineRule="auto"/>
              <w:jc w:val="center"/>
              <w:rPr>
                <w:rFonts w:asciiTheme="majorHAnsi" w:eastAsiaTheme="minorEastAsia" w:hAnsiTheme="majorHAnsi" w:cstheme="majorHAnsi"/>
                <w:sz w:val="20"/>
                <w:szCs w:val="17"/>
                <w:lang w:eastAsia="nb-NO"/>
              </w:rPr>
            </w:pPr>
            <w:r>
              <w:rPr>
                <w:rFonts w:asciiTheme="majorHAnsi" w:eastAsiaTheme="minorEastAsia" w:hAnsiTheme="majorHAnsi" w:cstheme="majorHAnsi"/>
                <w:sz w:val="20"/>
                <w:szCs w:val="17"/>
                <w:lang w:eastAsia="nb-NO"/>
              </w:rPr>
              <w:t>Helsesøstre</w:t>
            </w:r>
          </w:p>
        </w:tc>
        <w:tc>
          <w:tcPr>
            <w:tcW w:w="5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E4468AB" w14:textId="21F8AB8D" w:rsidR="0006272D" w:rsidRPr="001A1500" w:rsidRDefault="0006272D" w:rsidP="00FE29F1">
            <w:pPr>
              <w:spacing w:before="100" w:beforeAutospacing="1" w:after="100" w:afterAutospacing="1" w:line="240" w:lineRule="auto"/>
              <w:jc w:val="center"/>
              <w:rPr>
                <w:rFonts w:asciiTheme="majorHAnsi" w:eastAsiaTheme="minorEastAsia" w:hAnsiTheme="majorHAnsi" w:cstheme="majorHAnsi"/>
                <w:sz w:val="20"/>
                <w:szCs w:val="17"/>
                <w:lang w:eastAsia="nb-NO"/>
              </w:rPr>
            </w:pPr>
            <w:r w:rsidRPr="001A1500">
              <w:rPr>
                <w:rFonts w:asciiTheme="majorHAnsi" w:eastAsiaTheme="minorEastAsia" w:hAnsiTheme="majorHAnsi" w:cstheme="majorHAnsi"/>
                <w:sz w:val="20"/>
                <w:szCs w:val="17"/>
                <w:lang w:eastAsia="nb-NO"/>
              </w:rPr>
              <w:t xml:space="preserve">Arkivering til Visma Arkiv fra </w:t>
            </w:r>
            <w:r w:rsidR="00581CFA">
              <w:rPr>
                <w:rFonts w:asciiTheme="majorHAnsi" w:eastAsiaTheme="minorEastAsia" w:hAnsiTheme="majorHAnsi" w:cstheme="majorHAnsi"/>
                <w:sz w:val="20"/>
                <w:szCs w:val="17"/>
                <w:lang w:eastAsia="nb-NO"/>
              </w:rPr>
              <w:t>HsPro</w:t>
            </w:r>
          </w:p>
          <w:p w14:paraId="11702710" w14:textId="7716DB3D" w:rsidR="0006272D" w:rsidRPr="001A1500" w:rsidRDefault="0006272D" w:rsidP="009A01EC">
            <w:pPr>
              <w:numPr>
                <w:ilvl w:val="0"/>
                <w:numId w:val="11"/>
              </w:numPr>
              <w:spacing w:before="100" w:beforeAutospacing="1" w:after="100" w:afterAutospacing="1" w:line="240" w:lineRule="auto"/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</w:pPr>
            <w:r w:rsidRPr="001A1500"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  <w:t>Alle dokumenter som</w:t>
            </w:r>
            <w:r w:rsidR="00581CFA"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  <w:t xml:space="preserve"> er</w:t>
            </w:r>
            <w:r w:rsidR="00581CFA" w:rsidRPr="008047D0"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  <w:t xml:space="preserve"> signert</w:t>
            </w:r>
            <w:r w:rsidRPr="001A1500"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  <w:t xml:space="preserve"> blir automatisk overført til Visma Arkiv</w:t>
            </w:r>
            <w:r w:rsidR="009A01EC">
              <w:rPr>
                <w:rFonts w:asciiTheme="majorHAnsi" w:eastAsiaTheme="minorEastAsia" w:hAnsiTheme="majorHAnsi" w:cstheme="majorHAnsi"/>
                <w:sz w:val="20"/>
                <w:szCs w:val="24"/>
                <w:lang w:eastAsia="nb-NO"/>
              </w:rPr>
              <w:t>.</w:t>
            </w:r>
          </w:p>
          <w:p w14:paraId="26A43C9D" w14:textId="0C26883A" w:rsidR="0006272D" w:rsidRPr="00581CFA" w:rsidRDefault="00907A33" w:rsidP="00581CFA">
            <w:pPr>
              <w:numPr>
                <w:ilvl w:val="0"/>
                <w:numId w:val="11"/>
              </w:numPr>
              <w:spacing w:before="100" w:beforeAutospacing="1" w:after="100" w:afterAutospacing="1" w:line="240" w:lineRule="auto"/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</w:pPr>
            <w:r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  <w:t>Helsesøstre</w:t>
            </w:r>
            <w:r w:rsidR="0006272D" w:rsidRPr="001A1500"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  <w:t xml:space="preserve"> er ansvarlig for egenproduserte dokumenter</w:t>
            </w:r>
            <w:r w:rsidR="009A01EC"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  <w:t>.</w:t>
            </w:r>
          </w:p>
        </w:tc>
      </w:tr>
      <w:tr w:rsidR="0006272D" w:rsidRPr="00774221" w14:paraId="7BCF7501" w14:textId="77777777" w:rsidTr="008047D0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685DA56" w14:textId="77777777" w:rsidR="0006272D" w:rsidRPr="00774221" w:rsidRDefault="0006272D" w:rsidP="00FE29F1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7"/>
                <w:szCs w:val="17"/>
                <w:lang w:eastAsia="nb-NO"/>
              </w:rPr>
            </w:pPr>
            <w:r w:rsidRPr="00774221">
              <w:rPr>
                <w:rFonts w:ascii="Verdana" w:eastAsia="Times New Roman" w:hAnsi="Verdana" w:cs="Times New Roman"/>
                <w:sz w:val="17"/>
                <w:szCs w:val="17"/>
                <w:lang w:eastAsia="nb-NO"/>
              </w:rPr>
              <w:t>5</w:t>
            </w:r>
          </w:p>
        </w:tc>
        <w:tc>
          <w:tcPr>
            <w:tcW w:w="37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815E1D2" w14:textId="77777777" w:rsidR="0006272D" w:rsidRPr="00774221" w:rsidRDefault="0006272D" w:rsidP="00FE29F1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7"/>
                <w:szCs w:val="17"/>
                <w:lang w:eastAsia="nb-NO"/>
              </w:rPr>
            </w:pPr>
            <w:r w:rsidRPr="00774221">
              <w:rPr>
                <w:rFonts w:ascii="Verdana" w:eastAsia="Times New Roman" w:hAnsi="Verdana" w:cs="Times New Roman"/>
                <w:sz w:val="17"/>
                <w:szCs w:val="17"/>
                <w:lang w:eastAsia="nb-NO"/>
              </w:rPr>
              <w:t>Arkivansvarlig</w:t>
            </w:r>
          </w:p>
        </w:tc>
        <w:tc>
          <w:tcPr>
            <w:tcW w:w="5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A850132" w14:textId="77777777" w:rsidR="0006272D" w:rsidRPr="001A1500" w:rsidRDefault="0006272D" w:rsidP="009A01EC">
            <w:pPr>
              <w:spacing w:before="100" w:beforeAutospacing="1" w:after="100" w:afterAutospacing="1" w:line="240" w:lineRule="auto"/>
              <w:jc w:val="center"/>
              <w:rPr>
                <w:rFonts w:asciiTheme="majorHAnsi" w:eastAsiaTheme="minorEastAsia" w:hAnsiTheme="majorHAnsi" w:cstheme="majorHAnsi"/>
                <w:sz w:val="20"/>
                <w:szCs w:val="17"/>
                <w:lang w:eastAsia="nb-NO"/>
              </w:rPr>
            </w:pPr>
            <w:r w:rsidRPr="001A1500">
              <w:rPr>
                <w:rFonts w:asciiTheme="majorHAnsi" w:eastAsiaTheme="minorEastAsia" w:hAnsiTheme="majorHAnsi" w:cstheme="majorHAnsi"/>
                <w:sz w:val="20"/>
                <w:szCs w:val="17"/>
                <w:lang w:eastAsia="nb-NO"/>
              </w:rPr>
              <w:t>Kvalitetskontroll ukentlig av arkiv</w:t>
            </w:r>
          </w:p>
          <w:p w14:paraId="2B8B8EB7" w14:textId="77777777" w:rsidR="0006272D" w:rsidRPr="001A1500" w:rsidRDefault="0006272D" w:rsidP="009A01EC">
            <w:pPr>
              <w:numPr>
                <w:ilvl w:val="0"/>
                <w:numId w:val="12"/>
              </w:numPr>
              <w:spacing w:before="100" w:beforeAutospacing="1" w:after="100" w:afterAutospacing="1" w:line="240" w:lineRule="auto"/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</w:pPr>
            <w:r w:rsidRPr="001A1500"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  <w:t>at tittelen på dokumentet stemmer overens med saken</w:t>
            </w:r>
            <w:r w:rsidRPr="001A1500">
              <w:rPr>
                <w:rFonts w:asciiTheme="majorHAnsi" w:eastAsiaTheme="minorEastAsia" w:hAnsiTheme="majorHAnsi" w:cstheme="majorHAnsi"/>
                <w:sz w:val="20"/>
                <w:szCs w:val="24"/>
                <w:lang w:eastAsia="nb-NO"/>
              </w:rPr>
              <w:t xml:space="preserve"> </w:t>
            </w:r>
          </w:p>
          <w:p w14:paraId="23EEDB1F" w14:textId="77777777" w:rsidR="0006272D" w:rsidRPr="001A1500" w:rsidRDefault="0006272D" w:rsidP="009A01EC">
            <w:pPr>
              <w:numPr>
                <w:ilvl w:val="0"/>
                <w:numId w:val="12"/>
              </w:numPr>
              <w:spacing w:before="100" w:beforeAutospacing="1" w:after="100" w:afterAutospacing="1" w:line="240" w:lineRule="auto"/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</w:pPr>
            <w:r w:rsidRPr="001A1500"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  <w:t>at det er knyttet et dokument til hver nye registrering</w:t>
            </w:r>
            <w:r w:rsidRPr="001A1500">
              <w:rPr>
                <w:rFonts w:asciiTheme="majorHAnsi" w:eastAsiaTheme="minorEastAsia" w:hAnsiTheme="majorHAnsi" w:cstheme="majorHAnsi"/>
                <w:sz w:val="20"/>
                <w:szCs w:val="24"/>
                <w:lang w:eastAsia="nb-NO"/>
              </w:rPr>
              <w:t xml:space="preserve"> </w:t>
            </w:r>
          </w:p>
          <w:p w14:paraId="1D590988" w14:textId="77777777" w:rsidR="0006272D" w:rsidRPr="001A1500" w:rsidRDefault="0006272D" w:rsidP="009A01EC">
            <w:pPr>
              <w:numPr>
                <w:ilvl w:val="0"/>
                <w:numId w:val="12"/>
              </w:numPr>
              <w:spacing w:before="100" w:beforeAutospacing="1" w:after="100" w:afterAutospacing="1" w:line="240" w:lineRule="auto"/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</w:pPr>
            <w:r w:rsidRPr="001A1500"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  <w:t>endringslogg / sporingslogg ved behov</w:t>
            </w:r>
            <w:r w:rsidRPr="001A1500">
              <w:rPr>
                <w:rFonts w:asciiTheme="majorHAnsi" w:eastAsiaTheme="minorEastAsia" w:hAnsiTheme="majorHAnsi" w:cstheme="majorHAnsi"/>
                <w:sz w:val="20"/>
                <w:szCs w:val="24"/>
                <w:lang w:eastAsia="nb-NO"/>
              </w:rPr>
              <w:t xml:space="preserve"> </w:t>
            </w:r>
          </w:p>
        </w:tc>
      </w:tr>
      <w:tr w:rsidR="0006272D" w:rsidRPr="00774221" w14:paraId="45D9D11C" w14:textId="77777777" w:rsidTr="00FE29F1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0C895F5" w14:textId="77777777" w:rsidR="0006272D" w:rsidRPr="00774221" w:rsidRDefault="0006272D" w:rsidP="00FE29F1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7"/>
                <w:szCs w:val="17"/>
                <w:lang w:eastAsia="nb-NO"/>
              </w:rPr>
            </w:pPr>
            <w:r w:rsidRPr="00774221">
              <w:rPr>
                <w:rFonts w:ascii="Verdana" w:eastAsia="Times New Roman" w:hAnsi="Verdana" w:cs="Times New Roman"/>
                <w:sz w:val="17"/>
                <w:szCs w:val="17"/>
                <w:lang w:eastAsia="nb-NO"/>
              </w:rPr>
              <w:lastRenderedPageBreak/>
              <w:t>6</w:t>
            </w:r>
          </w:p>
        </w:tc>
        <w:tc>
          <w:tcPr>
            <w:tcW w:w="37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A2DB5BE" w14:textId="4662ED2F" w:rsidR="0006272D" w:rsidRPr="00774221" w:rsidRDefault="0006272D" w:rsidP="00E01922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7"/>
                <w:szCs w:val="17"/>
                <w:lang w:eastAsia="nb-NO"/>
              </w:rPr>
            </w:pPr>
            <w:r w:rsidRPr="00774221">
              <w:rPr>
                <w:rFonts w:ascii="Verdana" w:eastAsia="Times New Roman" w:hAnsi="Verdana" w:cs="Times New Roman"/>
                <w:sz w:val="17"/>
                <w:szCs w:val="17"/>
                <w:lang w:eastAsia="nb-NO"/>
              </w:rPr>
              <w:t xml:space="preserve">Systemansvarlig </w:t>
            </w:r>
            <w:r w:rsidR="00E01922">
              <w:rPr>
                <w:rFonts w:ascii="Verdana" w:eastAsia="Times New Roman" w:hAnsi="Verdana" w:cs="Times New Roman"/>
                <w:sz w:val="17"/>
                <w:szCs w:val="17"/>
                <w:lang w:eastAsia="nb-NO"/>
              </w:rPr>
              <w:t>arkiv</w:t>
            </w:r>
          </w:p>
        </w:tc>
        <w:tc>
          <w:tcPr>
            <w:tcW w:w="5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6A1F66B" w14:textId="73C31C0B" w:rsidR="0006272D" w:rsidRPr="001A1500" w:rsidRDefault="00E01922" w:rsidP="009A01EC">
            <w:pPr>
              <w:numPr>
                <w:ilvl w:val="0"/>
                <w:numId w:val="13"/>
              </w:numPr>
              <w:spacing w:before="100" w:beforeAutospacing="1" w:after="100" w:afterAutospacing="1" w:line="240" w:lineRule="auto"/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</w:pPr>
            <w:r w:rsidRPr="001A1500"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  <w:t>Ta i</w:t>
            </w:r>
            <w:r w:rsidR="0006272D" w:rsidRPr="001A1500"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  <w:t>mot og behandle feilmeldinger</w:t>
            </w:r>
            <w:r w:rsidR="0006272D" w:rsidRPr="001A1500">
              <w:rPr>
                <w:rFonts w:asciiTheme="majorHAnsi" w:eastAsiaTheme="minorEastAsia" w:hAnsiTheme="majorHAnsi" w:cstheme="majorHAnsi"/>
                <w:sz w:val="20"/>
                <w:szCs w:val="24"/>
                <w:lang w:eastAsia="nb-NO"/>
              </w:rPr>
              <w:t xml:space="preserve"> </w:t>
            </w:r>
          </w:p>
          <w:p w14:paraId="5E7729C8" w14:textId="77777777" w:rsidR="0006272D" w:rsidRPr="001A1500" w:rsidRDefault="0006272D" w:rsidP="009A01EC">
            <w:pPr>
              <w:numPr>
                <w:ilvl w:val="0"/>
                <w:numId w:val="13"/>
              </w:numPr>
              <w:spacing w:before="100" w:beforeAutospacing="1" w:after="100" w:afterAutospacing="1" w:line="240" w:lineRule="auto"/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</w:pPr>
            <w:r w:rsidRPr="001A1500"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  <w:t>Opprette brukere, tildele roller og passord i arkivet</w:t>
            </w:r>
            <w:r w:rsidRPr="001A1500">
              <w:rPr>
                <w:rFonts w:asciiTheme="majorHAnsi" w:eastAsiaTheme="minorEastAsia" w:hAnsiTheme="majorHAnsi" w:cstheme="majorHAnsi"/>
                <w:sz w:val="20"/>
                <w:szCs w:val="24"/>
                <w:lang w:eastAsia="nb-NO"/>
              </w:rPr>
              <w:t xml:space="preserve"> </w:t>
            </w:r>
          </w:p>
          <w:p w14:paraId="1C8ABF5D" w14:textId="77777777" w:rsidR="0006272D" w:rsidRPr="001A1500" w:rsidRDefault="0006272D" w:rsidP="009A01EC">
            <w:pPr>
              <w:numPr>
                <w:ilvl w:val="0"/>
                <w:numId w:val="13"/>
              </w:numPr>
              <w:spacing w:before="100" w:beforeAutospacing="1" w:after="100" w:afterAutospacing="1" w:line="240" w:lineRule="auto"/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</w:pPr>
            <w:r w:rsidRPr="001A1500"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  <w:t>Kontaktperson mot Visma</w:t>
            </w:r>
            <w:r w:rsidRPr="001A1500">
              <w:rPr>
                <w:rFonts w:asciiTheme="majorHAnsi" w:eastAsiaTheme="minorEastAsia" w:hAnsiTheme="majorHAnsi" w:cstheme="majorHAnsi"/>
                <w:sz w:val="20"/>
                <w:szCs w:val="24"/>
                <w:lang w:eastAsia="nb-NO"/>
              </w:rPr>
              <w:t xml:space="preserve"> </w:t>
            </w:r>
          </w:p>
          <w:p w14:paraId="11DC273C" w14:textId="77777777" w:rsidR="0006272D" w:rsidRPr="001A1500" w:rsidRDefault="0006272D" w:rsidP="009A01EC">
            <w:pPr>
              <w:numPr>
                <w:ilvl w:val="0"/>
                <w:numId w:val="13"/>
              </w:numPr>
              <w:spacing w:before="100" w:beforeAutospacing="1" w:after="100" w:afterAutospacing="1" w:line="240" w:lineRule="auto"/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</w:pPr>
            <w:r w:rsidRPr="001A1500"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  <w:t>Opplæring i forhold til nye versjoner</w:t>
            </w:r>
            <w:r w:rsidRPr="001A1500">
              <w:rPr>
                <w:rFonts w:asciiTheme="majorHAnsi" w:eastAsiaTheme="minorEastAsia" w:hAnsiTheme="majorHAnsi" w:cstheme="majorHAnsi"/>
                <w:sz w:val="20"/>
                <w:szCs w:val="24"/>
                <w:lang w:eastAsia="nb-NO"/>
              </w:rPr>
              <w:t xml:space="preserve"> </w:t>
            </w:r>
          </w:p>
        </w:tc>
      </w:tr>
      <w:tr w:rsidR="0006272D" w:rsidRPr="00774221" w14:paraId="5FDF58BF" w14:textId="77777777" w:rsidTr="0021725C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037EE5F" w14:textId="77777777" w:rsidR="0006272D" w:rsidRPr="00774221" w:rsidRDefault="0006272D" w:rsidP="00FE29F1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7"/>
                <w:szCs w:val="17"/>
                <w:lang w:eastAsia="nb-NO"/>
              </w:rPr>
            </w:pPr>
            <w:r>
              <w:rPr>
                <w:rFonts w:ascii="Verdana" w:eastAsia="Times New Roman" w:hAnsi="Verdana" w:cs="Times New Roman"/>
                <w:sz w:val="17"/>
                <w:szCs w:val="17"/>
                <w:lang w:eastAsia="nb-NO"/>
              </w:rPr>
              <w:t>7</w:t>
            </w:r>
          </w:p>
        </w:tc>
        <w:tc>
          <w:tcPr>
            <w:tcW w:w="37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CC08C21" w14:textId="0AC5F8D4" w:rsidR="0006272D" w:rsidRPr="00C6778C" w:rsidRDefault="00581CFA" w:rsidP="00FE29F1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7"/>
                <w:szCs w:val="17"/>
                <w:lang w:eastAsia="nb-NO"/>
              </w:rPr>
            </w:pPr>
            <w:r>
              <w:rPr>
                <w:rFonts w:ascii="Verdana" w:eastAsia="Times New Roman" w:hAnsi="Verdana" w:cs="Times New Roman"/>
                <w:sz w:val="17"/>
                <w:szCs w:val="17"/>
                <w:lang w:eastAsia="nb-NO"/>
              </w:rPr>
              <w:t>Helsesøstre</w:t>
            </w:r>
          </w:p>
        </w:tc>
        <w:tc>
          <w:tcPr>
            <w:tcW w:w="5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EF3F3DE" w14:textId="103E0B90" w:rsidR="0006272D" w:rsidRPr="00581CFA" w:rsidRDefault="00581CFA" w:rsidP="00581CFA">
            <w:pPr>
              <w:numPr>
                <w:ilvl w:val="0"/>
                <w:numId w:val="13"/>
              </w:numPr>
              <w:spacing w:before="100" w:beforeAutospacing="1" w:after="100" w:afterAutospacing="1" w:line="240" w:lineRule="auto"/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</w:pPr>
            <w:r>
              <w:rPr>
                <w:rFonts w:asciiTheme="majorHAnsi" w:hAnsiTheme="majorHAnsi" w:cstheme="majorHAnsi"/>
                <w:sz w:val="20"/>
              </w:rPr>
              <w:t>Helsesøstre</w:t>
            </w:r>
            <w:r w:rsidR="0006272D" w:rsidRPr="00C6778C">
              <w:rPr>
                <w:rFonts w:asciiTheme="majorHAnsi" w:hAnsiTheme="majorHAnsi" w:cstheme="majorHAnsi"/>
                <w:sz w:val="20"/>
              </w:rPr>
              <w:t xml:space="preserve"> har ansvaret for å følge opp at dokumenter arkiveres riktig i arkivet. </w:t>
            </w:r>
            <w:r w:rsidR="0021725C">
              <w:rPr>
                <w:rFonts w:asciiTheme="majorHAnsi" w:hAnsiTheme="majorHAnsi" w:cstheme="majorHAnsi"/>
                <w:sz w:val="20"/>
              </w:rPr>
              <w:t>Per i dag så kan vi ikke hente ut rapport på dette.</w:t>
            </w:r>
          </w:p>
        </w:tc>
      </w:tr>
      <w:tr w:rsidR="0006272D" w:rsidRPr="00774221" w14:paraId="51C8075F" w14:textId="77777777" w:rsidTr="009A01EC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65C9412" w14:textId="77777777" w:rsidR="0006272D" w:rsidRPr="00774221" w:rsidRDefault="0006272D" w:rsidP="00FE29F1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7"/>
                <w:szCs w:val="17"/>
                <w:lang w:eastAsia="nb-NO"/>
              </w:rPr>
            </w:pPr>
            <w:r>
              <w:rPr>
                <w:rFonts w:ascii="Verdana" w:eastAsia="Times New Roman" w:hAnsi="Verdana" w:cs="Times New Roman"/>
                <w:sz w:val="17"/>
                <w:szCs w:val="17"/>
                <w:lang w:eastAsia="nb-NO"/>
              </w:rPr>
              <w:t>8</w:t>
            </w:r>
          </w:p>
        </w:tc>
        <w:tc>
          <w:tcPr>
            <w:tcW w:w="37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8A9339A" w14:textId="77777777" w:rsidR="0006272D" w:rsidRPr="00C6778C" w:rsidRDefault="0006272D" w:rsidP="00FE29F1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7"/>
                <w:szCs w:val="17"/>
                <w:lang w:eastAsia="nb-NO"/>
              </w:rPr>
            </w:pPr>
            <w:r w:rsidRPr="00C6778C">
              <w:rPr>
                <w:rFonts w:ascii="Verdana" w:eastAsia="Times New Roman" w:hAnsi="Verdana" w:cs="Times New Roman"/>
                <w:sz w:val="17"/>
                <w:szCs w:val="17"/>
                <w:lang w:eastAsia="nb-NO"/>
              </w:rPr>
              <w:t>DDV/IKT</w:t>
            </w:r>
          </w:p>
        </w:tc>
        <w:tc>
          <w:tcPr>
            <w:tcW w:w="5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6DC702C" w14:textId="315D2FA7" w:rsidR="0006272D" w:rsidRPr="00C6778C" w:rsidRDefault="0006272D" w:rsidP="00C6778C">
            <w:pPr>
              <w:pStyle w:val="Listeavsnitt"/>
              <w:numPr>
                <w:ilvl w:val="0"/>
                <w:numId w:val="27"/>
              </w:numPr>
              <w:spacing w:before="100" w:beforeAutospacing="1" w:after="100" w:afterAutospacing="1"/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</w:pPr>
            <w:r w:rsidRPr="00C6778C"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  <w:t>Oppdatere VS Arkiv når det utvikles nye versjoner, i samarbeid med systemansvarlig</w:t>
            </w:r>
            <w:r w:rsidRPr="00C6778C">
              <w:rPr>
                <w:rFonts w:asciiTheme="majorHAnsi" w:eastAsiaTheme="minorEastAsia" w:hAnsiTheme="majorHAnsi" w:cstheme="majorHAnsi"/>
                <w:sz w:val="20"/>
                <w:szCs w:val="24"/>
                <w:lang w:eastAsia="nb-NO"/>
              </w:rPr>
              <w:t xml:space="preserve"> </w:t>
            </w:r>
          </w:p>
        </w:tc>
      </w:tr>
    </w:tbl>
    <w:p w14:paraId="02312527" w14:textId="22BB48A3" w:rsidR="0006272D" w:rsidRDefault="0006272D" w:rsidP="0006272D">
      <w:pPr>
        <w:pStyle w:val="Overskrift1"/>
      </w:pPr>
      <w:bookmarkStart w:id="4" w:name="_Toc502142627"/>
      <w:bookmarkStart w:id="5" w:name="_Toc505254373"/>
      <w:r>
        <w:t>R</w:t>
      </w:r>
      <w:r w:rsidRPr="00B974EC">
        <w:t xml:space="preserve">utiner for mottak og videreformidling av </w:t>
      </w:r>
      <w:r w:rsidR="00581CFA">
        <w:t>dokumenter</w:t>
      </w:r>
      <w:r w:rsidRPr="00B974EC">
        <w:t xml:space="preserve"> internt</w:t>
      </w:r>
      <w:bookmarkEnd w:id="4"/>
      <w:bookmarkEnd w:id="5"/>
    </w:p>
    <w:tbl>
      <w:tblPr>
        <w:tblW w:w="10095" w:type="dxa"/>
        <w:tblBorders>
          <w:top w:val="single" w:sz="6" w:space="0" w:color="333333"/>
          <w:left w:val="single" w:sz="6" w:space="0" w:color="333333"/>
          <w:bottom w:val="single" w:sz="6" w:space="0" w:color="333333"/>
          <w:right w:val="single" w:sz="6" w:space="0" w:color="333333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5"/>
        <w:gridCol w:w="3765"/>
        <w:gridCol w:w="5625"/>
      </w:tblGrid>
      <w:tr w:rsidR="0006272D" w:rsidRPr="00774221" w14:paraId="7DA44567" w14:textId="77777777" w:rsidTr="00FE29F1">
        <w:trPr>
          <w:tblHeader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6699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326AEEB5" w14:textId="77777777" w:rsidR="0006272D" w:rsidRPr="00774221" w:rsidRDefault="0006272D" w:rsidP="00FE29F1">
            <w:pPr>
              <w:spacing w:after="0" w:line="240" w:lineRule="auto"/>
              <w:rPr>
                <w:rFonts w:ascii="Verdana" w:eastAsia="Times New Roman" w:hAnsi="Verdana" w:cs="Times New Roman"/>
                <w:color w:val="FFFFFF"/>
                <w:sz w:val="18"/>
                <w:szCs w:val="18"/>
                <w:lang w:eastAsia="nb-NO"/>
              </w:rPr>
            </w:pPr>
            <w:r w:rsidRPr="00774221">
              <w:rPr>
                <w:rFonts w:ascii="Verdana" w:eastAsia="Times New Roman" w:hAnsi="Verdana" w:cs="Times New Roman"/>
                <w:color w:val="FFFFFF"/>
                <w:sz w:val="18"/>
                <w:szCs w:val="18"/>
                <w:lang w:eastAsia="nb-NO"/>
              </w:rPr>
              <w:t>Trinn</w:t>
            </w:r>
          </w:p>
        </w:tc>
        <w:tc>
          <w:tcPr>
            <w:tcW w:w="37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6699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4B546FAB" w14:textId="77777777" w:rsidR="0006272D" w:rsidRPr="00774221" w:rsidRDefault="0006272D" w:rsidP="00FE29F1">
            <w:pPr>
              <w:spacing w:after="0" w:line="240" w:lineRule="auto"/>
              <w:rPr>
                <w:rFonts w:ascii="Verdana" w:eastAsia="Times New Roman" w:hAnsi="Verdana" w:cs="Times New Roman"/>
                <w:color w:val="FFFFFF"/>
                <w:sz w:val="18"/>
                <w:szCs w:val="18"/>
                <w:lang w:eastAsia="nb-NO"/>
              </w:rPr>
            </w:pPr>
            <w:r w:rsidRPr="00774221">
              <w:rPr>
                <w:rFonts w:ascii="Verdana" w:eastAsia="Times New Roman" w:hAnsi="Verdana" w:cs="Times New Roman"/>
                <w:color w:val="FFFFFF"/>
                <w:sz w:val="18"/>
                <w:szCs w:val="18"/>
                <w:lang w:eastAsia="nb-NO"/>
              </w:rPr>
              <w:t>Ansvarlig</w:t>
            </w:r>
          </w:p>
        </w:tc>
        <w:tc>
          <w:tcPr>
            <w:tcW w:w="5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6699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014CE2C5" w14:textId="77777777" w:rsidR="0006272D" w:rsidRPr="00774221" w:rsidRDefault="0006272D" w:rsidP="00FE29F1">
            <w:pPr>
              <w:spacing w:after="0" w:line="240" w:lineRule="auto"/>
              <w:rPr>
                <w:rFonts w:ascii="Verdana" w:eastAsia="Times New Roman" w:hAnsi="Verdana" w:cs="Times New Roman"/>
                <w:color w:val="FFFFFF"/>
                <w:sz w:val="18"/>
                <w:szCs w:val="18"/>
                <w:lang w:eastAsia="nb-NO"/>
              </w:rPr>
            </w:pPr>
            <w:r w:rsidRPr="00774221">
              <w:rPr>
                <w:rFonts w:ascii="Verdana" w:eastAsia="Times New Roman" w:hAnsi="Verdana" w:cs="Times New Roman"/>
                <w:color w:val="FFFFFF"/>
                <w:sz w:val="18"/>
                <w:szCs w:val="18"/>
                <w:lang w:eastAsia="nb-NO"/>
              </w:rPr>
              <w:t>Aktivitet</w:t>
            </w:r>
          </w:p>
        </w:tc>
      </w:tr>
      <w:tr w:rsidR="0006272D" w:rsidRPr="006C4D25" w14:paraId="54C5C118" w14:textId="77777777" w:rsidTr="006C4D25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2077635" w14:textId="77777777" w:rsidR="0006272D" w:rsidRPr="006C4D25" w:rsidRDefault="0006272D" w:rsidP="00FE29F1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</w:pPr>
            <w:r w:rsidRPr="006C4D25"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  <w:t>1</w:t>
            </w:r>
          </w:p>
        </w:tc>
        <w:tc>
          <w:tcPr>
            <w:tcW w:w="37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34EA2F4" w14:textId="77777777" w:rsidR="0006272D" w:rsidRPr="006C4D25" w:rsidRDefault="0006272D" w:rsidP="00FE29F1">
            <w:pPr>
              <w:spacing w:before="100" w:beforeAutospacing="1" w:after="100" w:afterAutospacing="1" w:line="240" w:lineRule="auto"/>
              <w:jc w:val="center"/>
              <w:rPr>
                <w:rFonts w:asciiTheme="majorHAnsi" w:eastAsiaTheme="minorEastAsia" w:hAnsiTheme="majorHAnsi" w:cstheme="majorHAnsi"/>
                <w:sz w:val="20"/>
                <w:szCs w:val="17"/>
                <w:lang w:eastAsia="nb-NO"/>
              </w:rPr>
            </w:pPr>
            <w:r w:rsidRPr="006C4D25">
              <w:rPr>
                <w:rFonts w:asciiTheme="majorHAnsi" w:eastAsiaTheme="minorEastAsia" w:hAnsiTheme="majorHAnsi" w:cstheme="majorHAnsi"/>
                <w:sz w:val="20"/>
                <w:szCs w:val="17"/>
                <w:lang w:eastAsia="nb-NO"/>
              </w:rPr>
              <w:t>Merkantilt</w:t>
            </w:r>
          </w:p>
        </w:tc>
        <w:tc>
          <w:tcPr>
            <w:tcW w:w="5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FC81DAE" w14:textId="6544CB21" w:rsidR="0006272D" w:rsidRPr="006C4D25" w:rsidRDefault="00581CFA" w:rsidP="00F77ECB">
            <w:pPr>
              <w:jc w:val="center"/>
              <w:rPr>
                <w:rFonts w:asciiTheme="majorHAnsi" w:hAnsiTheme="majorHAnsi" w:cstheme="majorHAnsi"/>
                <w:sz w:val="20"/>
              </w:rPr>
            </w:pPr>
            <w:r>
              <w:rPr>
                <w:rFonts w:asciiTheme="majorHAnsi" w:eastAsiaTheme="minorEastAsia" w:hAnsiTheme="majorHAnsi" w:cstheme="majorHAnsi"/>
                <w:sz w:val="20"/>
                <w:szCs w:val="17"/>
                <w:lang w:eastAsia="nb-NO"/>
              </w:rPr>
              <w:t xml:space="preserve">Dokumenter </w:t>
            </w:r>
            <w:r w:rsidR="0006272D" w:rsidRPr="006C4D25">
              <w:rPr>
                <w:rFonts w:asciiTheme="majorHAnsi" w:eastAsiaTheme="minorEastAsia" w:hAnsiTheme="majorHAnsi" w:cstheme="majorHAnsi"/>
                <w:sz w:val="20"/>
                <w:szCs w:val="17"/>
                <w:lang w:eastAsia="nb-NO"/>
              </w:rPr>
              <w:t>inn</w:t>
            </w:r>
          </w:p>
          <w:p w14:paraId="1B279872" w14:textId="39B5F1AA" w:rsidR="0006272D" w:rsidRPr="006C4D25" w:rsidRDefault="0006272D" w:rsidP="00FE29F1">
            <w:pPr>
              <w:rPr>
                <w:rFonts w:asciiTheme="majorHAnsi" w:hAnsiTheme="majorHAnsi" w:cstheme="majorHAnsi"/>
                <w:sz w:val="20"/>
              </w:rPr>
            </w:pPr>
            <w:r w:rsidRPr="006C4D25">
              <w:rPr>
                <w:rFonts w:asciiTheme="majorHAnsi" w:hAnsiTheme="majorHAnsi" w:cstheme="majorHAnsi"/>
                <w:sz w:val="20"/>
              </w:rPr>
              <w:t xml:space="preserve">Det er den samme person utfører alle handlinger fra skanning frem til import i </w:t>
            </w:r>
            <w:r w:rsidR="00581CFA">
              <w:rPr>
                <w:rFonts w:asciiTheme="majorHAnsi" w:hAnsiTheme="majorHAnsi" w:cstheme="majorHAnsi"/>
                <w:sz w:val="20"/>
              </w:rPr>
              <w:t>HsPro.</w:t>
            </w:r>
          </w:p>
          <w:p w14:paraId="59100708" w14:textId="40933519" w:rsidR="0006272D" w:rsidRPr="006C4D25" w:rsidRDefault="0006272D" w:rsidP="00FE29F1">
            <w:pPr>
              <w:rPr>
                <w:rFonts w:asciiTheme="majorHAnsi" w:hAnsiTheme="majorHAnsi" w:cstheme="majorHAnsi"/>
                <w:sz w:val="20"/>
              </w:rPr>
            </w:pPr>
            <w:r w:rsidRPr="006C4D25">
              <w:rPr>
                <w:rFonts w:asciiTheme="majorHAnsi" w:hAnsiTheme="majorHAnsi" w:cstheme="majorHAnsi"/>
                <w:sz w:val="20"/>
                <w:szCs w:val="17"/>
              </w:rPr>
              <w:t xml:space="preserve">I </w:t>
            </w:r>
            <w:r w:rsidR="00E01922" w:rsidRPr="006C4D25">
              <w:rPr>
                <w:rFonts w:asciiTheme="majorHAnsi" w:hAnsiTheme="majorHAnsi" w:cstheme="majorHAnsi"/>
                <w:sz w:val="20"/>
                <w:szCs w:val="17"/>
              </w:rPr>
              <w:t>Kvinesdal</w:t>
            </w:r>
            <w:r w:rsidRPr="006C4D25">
              <w:rPr>
                <w:rFonts w:asciiTheme="majorHAnsi" w:hAnsiTheme="majorHAnsi" w:cstheme="majorHAnsi"/>
                <w:sz w:val="20"/>
                <w:szCs w:val="17"/>
              </w:rPr>
              <w:t xml:space="preserve"> kommune er det merkantilt</w:t>
            </w:r>
            <w:r w:rsidR="00581CFA">
              <w:rPr>
                <w:rFonts w:asciiTheme="majorHAnsi" w:hAnsiTheme="majorHAnsi" w:cstheme="majorHAnsi"/>
                <w:sz w:val="20"/>
                <w:szCs w:val="17"/>
              </w:rPr>
              <w:t>/helsesøstre</w:t>
            </w:r>
            <w:r w:rsidRPr="006C4D25">
              <w:rPr>
                <w:rFonts w:asciiTheme="majorHAnsi" w:hAnsiTheme="majorHAnsi" w:cstheme="majorHAnsi"/>
                <w:sz w:val="20"/>
                <w:szCs w:val="17"/>
              </w:rPr>
              <w:t xml:space="preserve"> som</w:t>
            </w:r>
            <w:r w:rsidR="00581CFA">
              <w:rPr>
                <w:rFonts w:asciiTheme="majorHAnsi" w:hAnsiTheme="majorHAnsi" w:cstheme="majorHAnsi"/>
                <w:sz w:val="20"/>
                <w:szCs w:val="17"/>
              </w:rPr>
              <w:t xml:space="preserve"> mottar dokumenter</w:t>
            </w:r>
            <w:r w:rsidR="00587CB7">
              <w:rPr>
                <w:rFonts w:asciiTheme="majorHAnsi" w:hAnsiTheme="majorHAnsi" w:cstheme="majorHAnsi"/>
                <w:sz w:val="20"/>
                <w:szCs w:val="17"/>
              </w:rPr>
              <w:t xml:space="preserve"> </w:t>
            </w:r>
            <w:r w:rsidRPr="006C4D25">
              <w:rPr>
                <w:rFonts w:asciiTheme="majorHAnsi" w:hAnsiTheme="majorHAnsi" w:cstheme="majorHAnsi"/>
                <w:sz w:val="20"/>
                <w:szCs w:val="17"/>
              </w:rPr>
              <w:t xml:space="preserve">og importerer </w:t>
            </w:r>
            <w:r w:rsidR="00581CFA">
              <w:rPr>
                <w:rFonts w:asciiTheme="majorHAnsi" w:hAnsiTheme="majorHAnsi" w:cstheme="majorHAnsi"/>
                <w:sz w:val="20"/>
                <w:szCs w:val="17"/>
              </w:rPr>
              <w:t>til</w:t>
            </w:r>
            <w:r w:rsidRPr="006C4D25">
              <w:rPr>
                <w:rFonts w:asciiTheme="majorHAnsi" w:hAnsiTheme="majorHAnsi" w:cstheme="majorHAnsi"/>
                <w:sz w:val="20"/>
                <w:szCs w:val="17"/>
              </w:rPr>
              <w:t xml:space="preserve"> fagsystemet. </w:t>
            </w:r>
          </w:p>
          <w:p w14:paraId="0E8D10AF" w14:textId="3D8A84FC" w:rsidR="0006272D" w:rsidRPr="006C4D25" w:rsidRDefault="00587CB7" w:rsidP="00587CB7">
            <w:pPr>
              <w:rPr>
                <w:rFonts w:asciiTheme="majorHAnsi" w:hAnsiTheme="majorHAnsi" w:cstheme="majorHAnsi"/>
                <w:sz w:val="20"/>
              </w:rPr>
            </w:pPr>
            <w:r>
              <w:rPr>
                <w:rFonts w:asciiTheme="majorHAnsi" w:eastAsiaTheme="minorEastAsia" w:hAnsiTheme="majorHAnsi" w:cstheme="majorHAnsi"/>
                <w:sz w:val="20"/>
                <w:szCs w:val="24"/>
                <w:lang w:eastAsia="nb-NO"/>
              </w:rPr>
              <w:t xml:space="preserve">Dokumentet legges </w:t>
            </w:r>
            <w:r w:rsidR="00C234CC" w:rsidRPr="006C4D25">
              <w:rPr>
                <w:rFonts w:asciiTheme="majorHAnsi" w:eastAsiaTheme="minorEastAsia" w:hAnsiTheme="majorHAnsi" w:cstheme="majorHAnsi"/>
                <w:sz w:val="20"/>
                <w:szCs w:val="24"/>
                <w:lang w:eastAsia="nb-NO"/>
              </w:rPr>
              <w:t xml:space="preserve">til </w:t>
            </w:r>
            <w:r>
              <w:rPr>
                <w:rFonts w:asciiTheme="majorHAnsi" w:eastAsiaTheme="minorEastAsia" w:hAnsiTheme="majorHAnsi" w:cstheme="majorHAnsi"/>
                <w:sz w:val="20"/>
                <w:szCs w:val="24"/>
                <w:lang w:eastAsia="nb-NO"/>
              </w:rPr>
              <w:t>helsestasjon</w:t>
            </w:r>
            <w:r w:rsidR="00C234CC" w:rsidRPr="006C4D25">
              <w:rPr>
                <w:rFonts w:asciiTheme="majorHAnsi" w:eastAsiaTheme="minorEastAsia" w:hAnsiTheme="majorHAnsi" w:cstheme="majorHAnsi"/>
                <w:sz w:val="20"/>
                <w:szCs w:val="24"/>
                <w:lang w:eastAsia="nb-NO"/>
              </w:rPr>
              <w:t xml:space="preserve"> i papirversjon</w:t>
            </w:r>
            <w:r w:rsidR="0056247A" w:rsidRPr="006C4D25">
              <w:rPr>
                <w:rFonts w:asciiTheme="majorHAnsi" w:eastAsiaTheme="minorEastAsia" w:hAnsiTheme="majorHAnsi" w:cstheme="majorHAnsi"/>
                <w:sz w:val="20"/>
                <w:szCs w:val="24"/>
                <w:lang w:eastAsia="nb-NO"/>
              </w:rPr>
              <w:t xml:space="preserve">. De oppbevares i </w:t>
            </w:r>
            <w:r w:rsidR="00C234CC" w:rsidRPr="006C4D25">
              <w:rPr>
                <w:rFonts w:asciiTheme="majorHAnsi" w:eastAsiaTheme="minorEastAsia" w:hAnsiTheme="majorHAnsi" w:cstheme="majorHAnsi"/>
                <w:sz w:val="20"/>
                <w:szCs w:val="24"/>
                <w:lang w:eastAsia="nb-NO"/>
              </w:rPr>
              <w:t xml:space="preserve"> perm i 6 måneder før makulering</w:t>
            </w:r>
            <w:r w:rsidR="0056247A" w:rsidRPr="006C4D25">
              <w:rPr>
                <w:rFonts w:asciiTheme="majorHAnsi" w:eastAsiaTheme="minorEastAsia" w:hAnsiTheme="majorHAnsi" w:cstheme="majorHAnsi"/>
                <w:sz w:val="20"/>
                <w:szCs w:val="24"/>
                <w:lang w:eastAsia="nb-NO"/>
              </w:rPr>
              <w:t>.</w:t>
            </w:r>
          </w:p>
        </w:tc>
      </w:tr>
    </w:tbl>
    <w:p w14:paraId="73780382" w14:textId="755F3CAE" w:rsidR="0056247A" w:rsidRPr="0053274C" w:rsidRDefault="00621623" w:rsidP="00587CB7">
      <w:pPr>
        <w:rPr>
          <w:rFonts w:asciiTheme="majorHAnsi" w:hAnsiTheme="majorHAnsi" w:cstheme="majorHAnsi"/>
        </w:rPr>
      </w:pPr>
      <w:r>
        <w:rPr>
          <w:sz w:val="24"/>
        </w:rPr>
        <w:tab/>
      </w:r>
    </w:p>
    <w:p w14:paraId="090BCD78" w14:textId="2249CBE5" w:rsidR="00621623" w:rsidRPr="00B974EC" w:rsidRDefault="00621623" w:rsidP="00621623">
      <w:pPr>
        <w:pStyle w:val="Overskrift1"/>
      </w:pPr>
      <w:bookmarkStart w:id="6" w:name="_Toc503796859"/>
      <w:bookmarkStart w:id="7" w:name="_Toc505254374"/>
      <w:r>
        <w:t>R</w:t>
      </w:r>
      <w:r w:rsidRPr="00B974EC">
        <w:t xml:space="preserve">utiner som ivaretar avslutning av </w:t>
      </w:r>
      <w:r w:rsidR="00B35E44">
        <w:t>arkiv</w:t>
      </w:r>
      <w:r w:rsidRPr="00B974EC">
        <w:t>mapper på døde eller avsluttede brukere.</w:t>
      </w:r>
      <w:bookmarkEnd w:id="6"/>
      <w:bookmarkEnd w:id="7"/>
    </w:p>
    <w:p w14:paraId="6E75EA1E" w14:textId="6ADC4A35" w:rsidR="004B51A3" w:rsidRDefault="00587CB7" w:rsidP="00587CB7">
      <w:pPr>
        <w:pStyle w:val="Listeavsnitt"/>
        <w:numPr>
          <w:ilvl w:val="0"/>
          <w:numId w:val="27"/>
        </w:numPr>
      </w:pPr>
      <w:r>
        <w:t>I HsPro skjer dette automatisk når helsesøster signerer.</w:t>
      </w:r>
    </w:p>
    <w:p w14:paraId="7E94023D" w14:textId="77777777" w:rsidR="002A4C1A" w:rsidRDefault="002A4C1A" w:rsidP="00621623">
      <w:pPr>
        <w:pStyle w:val="Overskrift1"/>
      </w:pPr>
      <w:bookmarkStart w:id="8" w:name="_Toc503796860"/>
    </w:p>
    <w:p w14:paraId="493F44AF" w14:textId="77777777" w:rsidR="002A4C1A" w:rsidRDefault="002A4C1A" w:rsidP="00621623">
      <w:pPr>
        <w:pStyle w:val="Overskrift1"/>
      </w:pPr>
    </w:p>
    <w:p w14:paraId="458B9690" w14:textId="77777777" w:rsidR="002A4C1A" w:rsidRDefault="002A4C1A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br w:type="page"/>
      </w:r>
    </w:p>
    <w:p w14:paraId="682B9728" w14:textId="4FFA0481" w:rsidR="00621623" w:rsidRPr="00E73256" w:rsidRDefault="00621623" w:rsidP="00621623">
      <w:pPr>
        <w:pStyle w:val="Overskrift1"/>
      </w:pPr>
      <w:bookmarkStart w:id="9" w:name="_Toc505254375"/>
      <w:r w:rsidRPr="00E73256">
        <w:lastRenderedPageBreak/>
        <w:t>Veiledende liste for dokumenter i postjournal og EPJ arkiv</w:t>
      </w:r>
      <w:bookmarkEnd w:id="8"/>
      <w:bookmarkEnd w:id="9"/>
      <w:r w:rsidRPr="00E73256">
        <w:t xml:space="preserve"> </w:t>
      </w:r>
    </w:p>
    <w:p w14:paraId="4E3A502D" w14:textId="6F447FC7" w:rsidR="00621623" w:rsidRPr="0053274C" w:rsidRDefault="00621623" w:rsidP="00621623">
      <w:pPr>
        <w:textAlignment w:val="top"/>
        <w:rPr>
          <w:rFonts w:asciiTheme="majorHAnsi" w:hAnsiTheme="majorHAnsi" w:cstheme="majorHAnsi"/>
          <w:szCs w:val="17"/>
        </w:rPr>
      </w:pPr>
      <w:r w:rsidRPr="0053274C">
        <w:rPr>
          <w:rFonts w:asciiTheme="majorHAnsi" w:hAnsiTheme="majorHAnsi" w:cstheme="majorHAnsi"/>
          <w:szCs w:val="17"/>
        </w:rPr>
        <w:t>Overordnet gjelder følgende for håndtering av dokumentasjon av helsehjelp:</w:t>
      </w:r>
      <w:r w:rsidRPr="0053274C">
        <w:rPr>
          <w:rFonts w:asciiTheme="majorHAnsi" w:hAnsiTheme="majorHAnsi" w:cstheme="majorHAnsi"/>
          <w:szCs w:val="17"/>
        </w:rPr>
        <w:br/>
        <w:t>Det er nødvendig å</w:t>
      </w:r>
      <w:r w:rsidR="00587CB7">
        <w:rPr>
          <w:rFonts w:asciiTheme="majorHAnsi" w:hAnsiTheme="majorHAnsi" w:cstheme="majorHAnsi"/>
          <w:szCs w:val="17"/>
        </w:rPr>
        <w:t xml:space="preserve"> skille mellom hva som skal til VSA </w:t>
      </w:r>
      <w:r w:rsidRPr="0053274C">
        <w:rPr>
          <w:rFonts w:asciiTheme="majorHAnsi" w:hAnsiTheme="majorHAnsi" w:cstheme="majorHAnsi"/>
          <w:szCs w:val="17"/>
        </w:rPr>
        <w:t>og hva som er dokumentasjon av helsehjelp</w:t>
      </w:r>
      <w:r w:rsidR="00587CB7">
        <w:rPr>
          <w:rFonts w:asciiTheme="majorHAnsi" w:hAnsiTheme="majorHAnsi" w:cstheme="majorHAnsi"/>
          <w:szCs w:val="17"/>
        </w:rPr>
        <w:t xml:space="preserve"> til EPJ</w:t>
      </w:r>
      <w:r w:rsidRPr="0053274C">
        <w:rPr>
          <w:rFonts w:asciiTheme="majorHAnsi" w:hAnsiTheme="majorHAnsi" w:cstheme="majorHAnsi"/>
          <w:szCs w:val="17"/>
        </w:rPr>
        <w:t xml:space="preserve"> for å unngå sammenblanding av dokumentasjon i arkivdanningen og sikre forskriftsmessig arkivering.</w:t>
      </w:r>
    </w:p>
    <w:p w14:paraId="28F37AFA" w14:textId="59E21C50" w:rsidR="00621623" w:rsidRPr="00587CB7" w:rsidRDefault="00621623" w:rsidP="00587CB7">
      <w:pPr>
        <w:textAlignment w:val="top"/>
        <w:rPr>
          <w:rFonts w:asciiTheme="majorHAnsi" w:hAnsiTheme="majorHAnsi" w:cstheme="majorHAnsi"/>
          <w:szCs w:val="17"/>
        </w:rPr>
      </w:pPr>
      <w:r w:rsidRPr="00587CB7">
        <w:rPr>
          <w:rFonts w:asciiTheme="majorHAnsi" w:hAnsiTheme="majorHAnsi" w:cstheme="majorHAnsi"/>
          <w:szCs w:val="17"/>
        </w:rPr>
        <w:t xml:space="preserve"> </w:t>
      </w:r>
      <w:r w:rsidR="00587CB7">
        <w:rPr>
          <w:rFonts w:asciiTheme="majorHAnsi" w:hAnsiTheme="majorHAnsi" w:cstheme="majorHAnsi"/>
          <w:szCs w:val="17"/>
        </w:rPr>
        <w:t>Eksempler på brev INN på helsestasjon</w:t>
      </w:r>
    </w:p>
    <w:tbl>
      <w:tblPr>
        <w:tblW w:w="9356" w:type="dxa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Dette dokumentet er til bruk vedrørende VSA Visma Samhandling Arkiv"/>
      </w:tblPr>
      <w:tblGrid>
        <w:gridCol w:w="4820"/>
        <w:gridCol w:w="4536"/>
      </w:tblGrid>
      <w:tr w:rsidR="00621623" w14:paraId="5E73AE24" w14:textId="77777777" w:rsidTr="00696656">
        <w:trPr>
          <w:tblHeader/>
          <w:tblCellSpacing w:w="7" w:type="dxa"/>
        </w:trPr>
        <w:tc>
          <w:tcPr>
            <w:tcW w:w="93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6699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1FC18763" w14:textId="77777777" w:rsidR="00621623" w:rsidRDefault="00621623" w:rsidP="002C4D18">
            <w:pPr>
              <w:jc w:val="center"/>
              <w:rPr>
                <w:rFonts w:ascii="Verdana" w:hAnsi="Verdana"/>
                <w:sz w:val="17"/>
                <w:szCs w:val="17"/>
              </w:rPr>
            </w:pPr>
          </w:p>
        </w:tc>
      </w:tr>
      <w:tr w:rsidR="00621623" w14:paraId="0AC9DF5C" w14:textId="77777777" w:rsidTr="00696656">
        <w:trPr>
          <w:tblHeader/>
          <w:tblCellSpacing w:w="7" w:type="dxa"/>
        </w:trPr>
        <w:tc>
          <w:tcPr>
            <w:tcW w:w="47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6699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16EC785E" w14:textId="7E4DB75B" w:rsidR="00621623" w:rsidRDefault="00587CB7" w:rsidP="002C4D18">
            <w:pPr>
              <w:rPr>
                <w:rFonts w:ascii="Verdana" w:hAnsi="Verdana"/>
                <w:color w:val="FFFFFF"/>
                <w:sz w:val="18"/>
                <w:szCs w:val="18"/>
              </w:rPr>
            </w:pPr>
            <w:r>
              <w:rPr>
                <w:rFonts w:ascii="Verdana" w:hAnsi="Verdana"/>
                <w:color w:val="FFFFFF"/>
                <w:sz w:val="18"/>
                <w:szCs w:val="18"/>
              </w:rPr>
              <w:t>EPJ</w:t>
            </w:r>
          </w:p>
        </w:tc>
        <w:tc>
          <w:tcPr>
            <w:tcW w:w="45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6699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08D26719" w14:textId="5A7C9CB9" w:rsidR="00621623" w:rsidRDefault="00587CB7" w:rsidP="00824914">
            <w:pPr>
              <w:rPr>
                <w:rFonts w:ascii="Verdana" w:hAnsi="Verdana"/>
                <w:color w:val="FFFFFF"/>
                <w:sz w:val="18"/>
                <w:szCs w:val="18"/>
              </w:rPr>
            </w:pPr>
            <w:r>
              <w:rPr>
                <w:rFonts w:ascii="Verdana" w:hAnsi="Verdana"/>
                <w:color w:val="FFFFFF"/>
                <w:sz w:val="18"/>
                <w:szCs w:val="18"/>
              </w:rPr>
              <w:t>VSA (Noark standard)</w:t>
            </w:r>
          </w:p>
        </w:tc>
      </w:tr>
      <w:tr w:rsidR="00621623" w14:paraId="613ACC55" w14:textId="77777777" w:rsidTr="00587CB7">
        <w:trPr>
          <w:tblCellSpacing w:w="7" w:type="dxa"/>
        </w:trPr>
        <w:tc>
          <w:tcPr>
            <w:tcW w:w="47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D8A8584" w14:textId="4FA6A256" w:rsidR="00CE17B1" w:rsidRDefault="00587CB7" w:rsidP="00C6778C">
            <w:pPr>
              <w:spacing w:after="0"/>
              <w:rPr>
                <w:rFonts w:ascii="Verdana" w:hAnsi="Verdana"/>
                <w:sz w:val="17"/>
                <w:szCs w:val="17"/>
              </w:rPr>
            </w:pPr>
            <w:r>
              <w:rPr>
                <w:rFonts w:ascii="Verdana" w:hAnsi="Verdana"/>
                <w:sz w:val="17"/>
                <w:szCs w:val="17"/>
              </w:rPr>
              <w:t>Helsekort for barn (journalen)</w:t>
            </w:r>
          </w:p>
        </w:tc>
        <w:tc>
          <w:tcPr>
            <w:tcW w:w="45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6310287" w14:textId="2A3B9DCB" w:rsidR="00621623" w:rsidRDefault="00587CB7" w:rsidP="00587CB7">
            <w:pPr>
              <w:spacing w:after="0"/>
              <w:rPr>
                <w:rFonts w:ascii="Verdana" w:hAnsi="Verdana"/>
                <w:sz w:val="17"/>
                <w:szCs w:val="17"/>
              </w:rPr>
            </w:pPr>
            <w:r>
              <w:rPr>
                <w:rFonts w:ascii="Verdana" w:hAnsi="Verdana"/>
                <w:sz w:val="17"/>
                <w:szCs w:val="17"/>
              </w:rPr>
              <w:t>Innkalling til møter</w:t>
            </w:r>
          </w:p>
        </w:tc>
      </w:tr>
      <w:tr w:rsidR="00587CB7" w14:paraId="5A172F1E" w14:textId="77777777" w:rsidTr="00587CB7">
        <w:trPr>
          <w:tblCellSpacing w:w="7" w:type="dxa"/>
        </w:trPr>
        <w:tc>
          <w:tcPr>
            <w:tcW w:w="47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7BDCA2C" w14:textId="00BCEFA1" w:rsidR="00587CB7" w:rsidRDefault="00587CB7" w:rsidP="00587CB7">
            <w:pPr>
              <w:spacing w:after="0"/>
              <w:rPr>
                <w:rFonts w:ascii="Verdana" w:hAnsi="Verdana"/>
                <w:sz w:val="17"/>
                <w:szCs w:val="17"/>
              </w:rPr>
            </w:pPr>
            <w:r>
              <w:rPr>
                <w:rFonts w:ascii="Verdana" w:hAnsi="Verdana"/>
                <w:sz w:val="17"/>
                <w:szCs w:val="17"/>
              </w:rPr>
              <w:t>Epikriser</w:t>
            </w:r>
          </w:p>
        </w:tc>
        <w:tc>
          <w:tcPr>
            <w:tcW w:w="45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701C60A" w14:textId="02591C2A" w:rsidR="00587CB7" w:rsidRDefault="00587CB7" w:rsidP="00587CB7">
            <w:pPr>
              <w:spacing w:after="0"/>
              <w:rPr>
                <w:rFonts w:ascii="Verdana" w:hAnsi="Verdana"/>
                <w:sz w:val="17"/>
                <w:szCs w:val="17"/>
              </w:rPr>
            </w:pPr>
            <w:r>
              <w:rPr>
                <w:rFonts w:ascii="Verdana" w:hAnsi="Verdana"/>
                <w:sz w:val="17"/>
                <w:szCs w:val="17"/>
              </w:rPr>
              <w:t>Referater fra diverse møter</w:t>
            </w:r>
          </w:p>
        </w:tc>
      </w:tr>
      <w:tr w:rsidR="00587CB7" w14:paraId="2D515711" w14:textId="77777777" w:rsidTr="00587CB7">
        <w:trPr>
          <w:tblCellSpacing w:w="7" w:type="dxa"/>
        </w:trPr>
        <w:tc>
          <w:tcPr>
            <w:tcW w:w="47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67788A9" w14:textId="189EB9F4" w:rsidR="00587CB7" w:rsidRDefault="00587CB7" w:rsidP="00587CB7">
            <w:pPr>
              <w:spacing w:after="0"/>
              <w:rPr>
                <w:rFonts w:ascii="Verdana" w:hAnsi="Verdana"/>
                <w:sz w:val="17"/>
                <w:szCs w:val="17"/>
              </w:rPr>
            </w:pPr>
            <w:r>
              <w:rPr>
                <w:rFonts w:ascii="Verdana" w:hAnsi="Verdana"/>
                <w:sz w:val="17"/>
                <w:szCs w:val="17"/>
              </w:rPr>
              <w:t>Helsekort for gravide</w:t>
            </w:r>
          </w:p>
        </w:tc>
        <w:tc>
          <w:tcPr>
            <w:tcW w:w="45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2C29169" w14:textId="5880EE95" w:rsidR="00587CB7" w:rsidRDefault="00587CB7" w:rsidP="00587CB7">
            <w:pPr>
              <w:pStyle w:val="NormalWeb"/>
              <w:spacing w:before="0" w:beforeAutospacing="0" w:after="0" w:afterAutospacing="0"/>
              <w:rPr>
                <w:rFonts w:ascii="Verdana" w:hAnsi="Verdana"/>
                <w:sz w:val="17"/>
                <w:szCs w:val="17"/>
              </w:rPr>
            </w:pPr>
            <w:r>
              <w:rPr>
                <w:rFonts w:ascii="Verdana" w:hAnsi="Verdana"/>
                <w:sz w:val="17"/>
                <w:szCs w:val="17"/>
              </w:rPr>
              <w:t>Anmodning om opplysninger til barnevernet</w:t>
            </w:r>
          </w:p>
        </w:tc>
      </w:tr>
      <w:tr w:rsidR="00587CB7" w14:paraId="1CF6CAC2" w14:textId="77777777" w:rsidTr="00587CB7">
        <w:trPr>
          <w:tblCellSpacing w:w="7" w:type="dxa"/>
        </w:trPr>
        <w:tc>
          <w:tcPr>
            <w:tcW w:w="47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485ECA3" w14:textId="080B788B" w:rsidR="00587CB7" w:rsidRDefault="00587CB7" w:rsidP="00587CB7">
            <w:pPr>
              <w:spacing w:after="0"/>
              <w:rPr>
                <w:rFonts w:ascii="Verdana" w:hAnsi="Verdana"/>
                <w:sz w:val="17"/>
                <w:szCs w:val="17"/>
              </w:rPr>
            </w:pPr>
            <w:r>
              <w:rPr>
                <w:rFonts w:ascii="Verdana" w:hAnsi="Verdana"/>
                <w:sz w:val="17"/>
                <w:szCs w:val="17"/>
              </w:rPr>
              <w:t>Sykepleierapporter</w:t>
            </w:r>
          </w:p>
        </w:tc>
        <w:tc>
          <w:tcPr>
            <w:tcW w:w="45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0D3EB4D" w14:textId="640F36D5" w:rsidR="00587CB7" w:rsidRDefault="00587CB7" w:rsidP="00587CB7">
            <w:pPr>
              <w:pStyle w:val="NormalWeb"/>
              <w:spacing w:after="0" w:afterAutospacing="0"/>
              <w:rPr>
                <w:rFonts w:ascii="Verdana" w:hAnsi="Verdana"/>
                <w:sz w:val="17"/>
                <w:szCs w:val="17"/>
              </w:rPr>
            </w:pPr>
            <w:r>
              <w:rPr>
                <w:rFonts w:ascii="Verdana" w:hAnsi="Verdana"/>
                <w:sz w:val="17"/>
                <w:szCs w:val="17"/>
              </w:rPr>
              <w:t>Flyttemeldinger</w:t>
            </w:r>
          </w:p>
        </w:tc>
      </w:tr>
      <w:tr w:rsidR="00587CB7" w14:paraId="5E3ABF28" w14:textId="77777777" w:rsidTr="00587CB7">
        <w:trPr>
          <w:tblCellSpacing w:w="7" w:type="dxa"/>
        </w:trPr>
        <w:tc>
          <w:tcPr>
            <w:tcW w:w="47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2CD2987" w14:textId="404835A9" w:rsidR="00587CB7" w:rsidRDefault="00587CB7" w:rsidP="00587CB7">
            <w:pPr>
              <w:spacing w:after="0" w:line="240" w:lineRule="auto"/>
              <w:rPr>
                <w:rFonts w:ascii="Verdana" w:hAnsi="Verdana"/>
                <w:sz w:val="17"/>
                <w:szCs w:val="17"/>
              </w:rPr>
            </w:pPr>
            <w:r>
              <w:rPr>
                <w:rFonts w:ascii="Verdana" w:hAnsi="Verdana"/>
                <w:sz w:val="17"/>
                <w:szCs w:val="17"/>
              </w:rPr>
              <w:t>Svar på labprøver</w:t>
            </w:r>
          </w:p>
        </w:tc>
        <w:tc>
          <w:tcPr>
            <w:tcW w:w="45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3BEEA99" w14:textId="1E3618E0" w:rsidR="00587CB7" w:rsidRDefault="00587CB7" w:rsidP="00587CB7">
            <w:pPr>
              <w:spacing w:after="0" w:line="240" w:lineRule="auto"/>
              <w:rPr>
                <w:rFonts w:ascii="Verdana" w:hAnsi="Verdana"/>
                <w:sz w:val="17"/>
                <w:szCs w:val="17"/>
              </w:rPr>
            </w:pPr>
            <w:r>
              <w:rPr>
                <w:rFonts w:ascii="Verdana" w:hAnsi="Verdana"/>
                <w:sz w:val="17"/>
                <w:szCs w:val="17"/>
              </w:rPr>
              <w:t>Sakkyndige vurderinger</w:t>
            </w:r>
          </w:p>
        </w:tc>
      </w:tr>
      <w:tr w:rsidR="00587CB7" w14:paraId="18C12114" w14:textId="77777777" w:rsidTr="00696656">
        <w:trPr>
          <w:tblCellSpacing w:w="7" w:type="dxa"/>
        </w:trPr>
        <w:tc>
          <w:tcPr>
            <w:tcW w:w="47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E01D045" w14:textId="2035FBAD" w:rsidR="00587CB7" w:rsidRDefault="00587CB7" w:rsidP="00587CB7">
            <w:pPr>
              <w:spacing w:after="0"/>
              <w:rPr>
                <w:rFonts w:ascii="Verdana" w:hAnsi="Verdana"/>
                <w:sz w:val="17"/>
                <w:szCs w:val="17"/>
              </w:rPr>
            </w:pPr>
            <w:r>
              <w:rPr>
                <w:rFonts w:ascii="Verdana" w:hAnsi="Verdana"/>
                <w:sz w:val="17"/>
                <w:szCs w:val="17"/>
              </w:rPr>
              <w:t>Kartleggingsskjemaer</w:t>
            </w:r>
          </w:p>
        </w:tc>
        <w:tc>
          <w:tcPr>
            <w:tcW w:w="45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69FBA76" w14:textId="42F0C84A" w:rsidR="00587CB7" w:rsidRDefault="00587CB7" w:rsidP="00587CB7">
            <w:pPr>
              <w:pStyle w:val="NormalWeb"/>
              <w:spacing w:before="0" w:beforeAutospacing="0" w:after="0" w:afterAutospacing="0"/>
              <w:rPr>
                <w:rFonts w:ascii="Verdana" w:hAnsi="Verdana"/>
                <w:sz w:val="17"/>
                <w:szCs w:val="17"/>
              </w:rPr>
            </w:pPr>
            <w:r>
              <w:rPr>
                <w:rFonts w:ascii="Verdana" w:hAnsi="Verdana"/>
                <w:sz w:val="17"/>
                <w:szCs w:val="17"/>
              </w:rPr>
              <w:t>Individuell plan</w:t>
            </w:r>
          </w:p>
        </w:tc>
      </w:tr>
      <w:tr w:rsidR="00587CB7" w14:paraId="5A61EFF5" w14:textId="77777777" w:rsidTr="00587CB7">
        <w:trPr>
          <w:tblCellSpacing w:w="7" w:type="dxa"/>
        </w:trPr>
        <w:tc>
          <w:tcPr>
            <w:tcW w:w="47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ADC9EEE" w14:textId="351D36A4" w:rsidR="00587CB7" w:rsidRDefault="00587CB7" w:rsidP="00587CB7">
            <w:pPr>
              <w:spacing w:after="0" w:line="240" w:lineRule="auto"/>
              <w:rPr>
                <w:rFonts w:ascii="Verdana" w:eastAsia="Times New Roman" w:hAnsi="Verdana"/>
                <w:sz w:val="17"/>
                <w:szCs w:val="17"/>
              </w:rPr>
            </w:pPr>
            <w:r>
              <w:rPr>
                <w:rFonts w:ascii="Verdana" w:eastAsia="Times New Roman" w:hAnsi="Verdana"/>
                <w:sz w:val="17"/>
                <w:szCs w:val="17"/>
              </w:rPr>
              <w:t>Fysioterapirapporter</w:t>
            </w:r>
          </w:p>
        </w:tc>
        <w:tc>
          <w:tcPr>
            <w:tcW w:w="45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CC9F252" w14:textId="67A667EE" w:rsidR="00587CB7" w:rsidRDefault="00587CB7" w:rsidP="00587CB7">
            <w:pPr>
              <w:spacing w:after="0"/>
              <w:rPr>
                <w:rFonts w:ascii="Verdana" w:hAnsi="Verdana"/>
                <w:sz w:val="17"/>
                <w:szCs w:val="17"/>
              </w:rPr>
            </w:pPr>
            <w:r>
              <w:rPr>
                <w:rFonts w:ascii="Verdana" w:hAnsi="Verdana"/>
                <w:sz w:val="17"/>
                <w:szCs w:val="17"/>
              </w:rPr>
              <w:t>Samtykkeerklæringer</w:t>
            </w:r>
          </w:p>
        </w:tc>
      </w:tr>
      <w:tr w:rsidR="00587CB7" w14:paraId="39B2EFF7" w14:textId="77777777" w:rsidTr="00587CB7">
        <w:trPr>
          <w:tblCellSpacing w:w="7" w:type="dxa"/>
        </w:trPr>
        <w:tc>
          <w:tcPr>
            <w:tcW w:w="47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A3F5E5F" w14:textId="34FC8CE1" w:rsidR="00587CB7" w:rsidRDefault="00587CB7" w:rsidP="00587CB7">
            <w:pPr>
              <w:spacing w:after="0"/>
              <w:rPr>
                <w:rFonts w:ascii="Verdana" w:hAnsi="Verdana"/>
                <w:sz w:val="17"/>
                <w:szCs w:val="17"/>
              </w:rPr>
            </w:pPr>
            <w:r>
              <w:rPr>
                <w:rFonts w:ascii="Verdana" w:hAnsi="Verdana"/>
                <w:sz w:val="17"/>
                <w:szCs w:val="17"/>
              </w:rPr>
              <w:t>Henvisning mottatt fra sykehus, BUP etc.</w:t>
            </w:r>
          </w:p>
        </w:tc>
        <w:tc>
          <w:tcPr>
            <w:tcW w:w="45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2643786" w14:textId="006B2538" w:rsidR="00587CB7" w:rsidRDefault="0021725C" w:rsidP="00587CB7">
            <w:pPr>
              <w:pStyle w:val="NormalWeb"/>
              <w:spacing w:after="0" w:afterAutospacing="0"/>
              <w:rPr>
                <w:rFonts w:ascii="Verdana" w:hAnsi="Verdana"/>
                <w:sz w:val="17"/>
                <w:szCs w:val="17"/>
              </w:rPr>
            </w:pPr>
            <w:r>
              <w:rPr>
                <w:rFonts w:ascii="Verdana" w:hAnsi="Verdana"/>
                <w:sz w:val="17"/>
                <w:szCs w:val="17"/>
              </w:rPr>
              <w:t>Henvisning fra leger</w:t>
            </w:r>
          </w:p>
        </w:tc>
      </w:tr>
      <w:tr w:rsidR="00587CB7" w14:paraId="0D5DA4A4" w14:textId="77777777" w:rsidTr="00587CB7">
        <w:trPr>
          <w:tblCellSpacing w:w="7" w:type="dxa"/>
        </w:trPr>
        <w:tc>
          <w:tcPr>
            <w:tcW w:w="47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0AC99DE" w14:textId="7D8F3D92" w:rsidR="00587CB7" w:rsidRDefault="00587CB7" w:rsidP="00587CB7">
            <w:pPr>
              <w:spacing w:after="0"/>
              <w:rPr>
                <w:rFonts w:ascii="Verdana" w:hAnsi="Verdana"/>
                <w:sz w:val="17"/>
                <w:szCs w:val="17"/>
              </w:rPr>
            </w:pPr>
          </w:p>
        </w:tc>
        <w:tc>
          <w:tcPr>
            <w:tcW w:w="45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897A9E6" w14:textId="34856C0F" w:rsidR="00587CB7" w:rsidRDefault="00587CB7" w:rsidP="00587CB7">
            <w:pPr>
              <w:spacing w:after="0"/>
              <w:rPr>
                <w:rFonts w:ascii="Verdana" w:hAnsi="Verdana"/>
                <w:sz w:val="17"/>
                <w:szCs w:val="17"/>
              </w:rPr>
            </w:pPr>
          </w:p>
        </w:tc>
      </w:tr>
      <w:tr w:rsidR="00587CB7" w14:paraId="53197384" w14:textId="77777777" w:rsidTr="00587CB7">
        <w:trPr>
          <w:tblCellSpacing w:w="7" w:type="dxa"/>
        </w:trPr>
        <w:tc>
          <w:tcPr>
            <w:tcW w:w="47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C81D103" w14:textId="113586B8" w:rsidR="00587CB7" w:rsidRDefault="00587CB7" w:rsidP="00587CB7">
            <w:pPr>
              <w:spacing w:after="0"/>
              <w:rPr>
                <w:rFonts w:ascii="Verdana" w:hAnsi="Verdana"/>
                <w:sz w:val="17"/>
                <w:szCs w:val="17"/>
              </w:rPr>
            </w:pPr>
          </w:p>
        </w:tc>
        <w:tc>
          <w:tcPr>
            <w:tcW w:w="45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B3C4B16" w14:textId="34C1FDE2" w:rsidR="00587CB7" w:rsidRDefault="00587CB7" w:rsidP="00587CB7">
            <w:pPr>
              <w:spacing w:after="0"/>
              <w:rPr>
                <w:rFonts w:ascii="Verdana" w:hAnsi="Verdana"/>
                <w:sz w:val="17"/>
                <w:szCs w:val="17"/>
              </w:rPr>
            </w:pPr>
          </w:p>
        </w:tc>
      </w:tr>
      <w:tr w:rsidR="00587CB7" w14:paraId="0BDA8ED4" w14:textId="77777777" w:rsidTr="00587CB7">
        <w:trPr>
          <w:tblCellSpacing w:w="7" w:type="dxa"/>
        </w:trPr>
        <w:tc>
          <w:tcPr>
            <w:tcW w:w="47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F262C18" w14:textId="77777777" w:rsidR="00587CB7" w:rsidRDefault="00587CB7" w:rsidP="00587CB7">
            <w:pPr>
              <w:spacing w:after="0"/>
              <w:rPr>
                <w:rFonts w:ascii="Verdana" w:hAnsi="Verdana"/>
                <w:sz w:val="17"/>
                <w:szCs w:val="17"/>
              </w:rPr>
            </w:pPr>
          </w:p>
        </w:tc>
        <w:tc>
          <w:tcPr>
            <w:tcW w:w="45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676850A" w14:textId="77777777" w:rsidR="00587CB7" w:rsidRDefault="00587CB7" w:rsidP="00587CB7">
            <w:pPr>
              <w:spacing w:after="0"/>
              <w:rPr>
                <w:rFonts w:ascii="Verdana" w:hAnsi="Verdana"/>
                <w:sz w:val="17"/>
                <w:szCs w:val="17"/>
              </w:rPr>
            </w:pPr>
          </w:p>
        </w:tc>
      </w:tr>
    </w:tbl>
    <w:p w14:paraId="1ACE0EEB" w14:textId="681F8EC3" w:rsidR="00DA697E" w:rsidRDefault="00DA697E" w:rsidP="00DA697E"/>
    <w:p w14:paraId="1DB4ACA7" w14:textId="2DA29141" w:rsidR="00DA697E" w:rsidRDefault="00DA697E" w:rsidP="00DA697E">
      <w:r>
        <w:t>Eksempler på brev UT på helsestasjonen</w:t>
      </w:r>
    </w:p>
    <w:tbl>
      <w:tblPr>
        <w:tblW w:w="9356" w:type="dxa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Dette dokumentet er til bruk vedrørende VSA Visma Samhandling Arkiv"/>
      </w:tblPr>
      <w:tblGrid>
        <w:gridCol w:w="4820"/>
        <w:gridCol w:w="4536"/>
      </w:tblGrid>
      <w:tr w:rsidR="00DA697E" w14:paraId="29704E75" w14:textId="77777777" w:rsidTr="001D6503">
        <w:trPr>
          <w:tblHeader/>
          <w:tblCellSpacing w:w="7" w:type="dxa"/>
        </w:trPr>
        <w:tc>
          <w:tcPr>
            <w:tcW w:w="47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6699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0460BA8F" w14:textId="77777777" w:rsidR="00DA697E" w:rsidRDefault="00DA697E" w:rsidP="001D6503">
            <w:pPr>
              <w:rPr>
                <w:rFonts w:ascii="Verdana" w:hAnsi="Verdana"/>
                <w:color w:val="FFFFFF"/>
                <w:sz w:val="18"/>
                <w:szCs w:val="18"/>
              </w:rPr>
            </w:pPr>
            <w:r>
              <w:rPr>
                <w:rFonts w:ascii="Verdana" w:hAnsi="Verdana"/>
                <w:color w:val="FFFFFF"/>
                <w:sz w:val="18"/>
                <w:szCs w:val="18"/>
              </w:rPr>
              <w:t>EPJ</w:t>
            </w:r>
          </w:p>
        </w:tc>
        <w:tc>
          <w:tcPr>
            <w:tcW w:w="45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6699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0DE1C5DC" w14:textId="77777777" w:rsidR="00DA697E" w:rsidRDefault="00DA697E" w:rsidP="001D6503">
            <w:pPr>
              <w:rPr>
                <w:rFonts w:ascii="Verdana" w:hAnsi="Verdana"/>
                <w:color w:val="FFFFFF"/>
                <w:sz w:val="18"/>
                <w:szCs w:val="18"/>
              </w:rPr>
            </w:pPr>
            <w:r>
              <w:rPr>
                <w:rFonts w:ascii="Verdana" w:hAnsi="Verdana"/>
                <w:color w:val="FFFFFF"/>
                <w:sz w:val="18"/>
                <w:szCs w:val="18"/>
              </w:rPr>
              <w:t>VSA (Noark standard)</w:t>
            </w:r>
          </w:p>
        </w:tc>
      </w:tr>
      <w:tr w:rsidR="00DA697E" w14:paraId="7F779A75" w14:textId="77777777" w:rsidTr="001D6503">
        <w:trPr>
          <w:tblCellSpacing w:w="7" w:type="dxa"/>
        </w:trPr>
        <w:tc>
          <w:tcPr>
            <w:tcW w:w="47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47EA78F" w14:textId="0E318E9D" w:rsidR="00DA697E" w:rsidRDefault="00DA697E" w:rsidP="001D6503">
            <w:pPr>
              <w:spacing w:after="0"/>
              <w:rPr>
                <w:rFonts w:ascii="Verdana" w:hAnsi="Verdana"/>
                <w:sz w:val="17"/>
                <w:szCs w:val="17"/>
              </w:rPr>
            </w:pPr>
            <w:r>
              <w:rPr>
                <w:rFonts w:ascii="Verdana" w:hAnsi="Verdana"/>
                <w:sz w:val="17"/>
                <w:szCs w:val="17"/>
              </w:rPr>
              <w:t>Infobrev til foresatte om f.eks. målinger</w:t>
            </w:r>
          </w:p>
        </w:tc>
        <w:tc>
          <w:tcPr>
            <w:tcW w:w="45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9EEF69D" w14:textId="215F3FCF" w:rsidR="00DA697E" w:rsidRDefault="00DA697E" w:rsidP="001D6503">
            <w:pPr>
              <w:spacing w:after="0"/>
              <w:rPr>
                <w:rFonts w:ascii="Verdana" w:hAnsi="Verdana"/>
                <w:sz w:val="17"/>
                <w:szCs w:val="17"/>
              </w:rPr>
            </w:pPr>
            <w:r>
              <w:rPr>
                <w:rFonts w:ascii="Verdana" w:hAnsi="Verdana"/>
                <w:sz w:val="17"/>
                <w:szCs w:val="17"/>
              </w:rPr>
              <w:t>Timeinnkallinger</w:t>
            </w:r>
          </w:p>
        </w:tc>
      </w:tr>
      <w:tr w:rsidR="00DA697E" w14:paraId="7062B36E" w14:textId="77777777" w:rsidTr="001D6503">
        <w:trPr>
          <w:tblCellSpacing w:w="7" w:type="dxa"/>
        </w:trPr>
        <w:tc>
          <w:tcPr>
            <w:tcW w:w="47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A6D67E7" w14:textId="60D703AE" w:rsidR="00DA697E" w:rsidRDefault="00DA697E" w:rsidP="001D6503">
            <w:pPr>
              <w:spacing w:after="0"/>
              <w:rPr>
                <w:rFonts w:ascii="Verdana" w:hAnsi="Verdana"/>
                <w:sz w:val="17"/>
                <w:szCs w:val="17"/>
              </w:rPr>
            </w:pPr>
            <w:r>
              <w:rPr>
                <w:rFonts w:ascii="Verdana" w:hAnsi="Verdana"/>
                <w:sz w:val="17"/>
                <w:szCs w:val="17"/>
              </w:rPr>
              <w:t>Henvisninger til sykehus, lege</w:t>
            </w:r>
            <w:r w:rsidR="0021725C">
              <w:rPr>
                <w:rFonts w:ascii="Verdana" w:hAnsi="Verdana"/>
                <w:sz w:val="17"/>
                <w:szCs w:val="17"/>
              </w:rPr>
              <w:t>,</w:t>
            </w:r>
            <w:r>
              <w:rPr>
                <w:rFonts w:ascii="Verdana" w:hAnsi="Verdana"/>
                <w:sz w:val="17"/>
                <w:szCs w:val="17"/>
              </w:rPr>
              <w:t xml:space="preserve"> BUP etc.</w:t>
            </w:r>
          </w:p>
        </w:tc>
        <w:tc>
          <w:tcPr>
            <w:tcW w:w="45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237C3E3" w14:textId="38361F2E" w:rsidR="00DA697E" w:rsidRDefault="00DA697E" w:rsidP="001D6503">
            <w:pPr>
              <w:spacing w:after="0"/>
              <w:rPr>
                <w:rFonts w:ascii="Verdana" w:hAnsi="Verdana"/>
                <w:sz w:val="17"/>
                <w:szCs w:val="17"/>
              </w:rPr>
            </w:pPr>
            <w:r>
              <w:rPr>
                <w:rFonts w:ascii="Verdana" w:hAnsi="Verdana"/>
                <w:sz w:val="17"/>
                <w:szCs w:val="17"/>
              </w:rPr>
              <w:t>Møteinnkallinger</w:t>
            </w:r>
          </w:p>
        </w:tc>
      </w:tr>
      <w:tr w:rsidR="00DA697E" w14:paraId="6A98C0EC" w14:textId="77777777" w:rsidTr="001D6503">
        <w:trPr>
          <w:tblCellSpacing w:w="7" w:type="dxa"/>
        </w:trPr>
        <w:tc>
          <w:tcPr>
            <w:tcW w:w="47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58A663E" w14:textId="6511AA77" w:rsidR="00DA697E" w:rsidRDefault="00DA697E" w:rsidP="001D6503">
            <w:pPr>
              <w:spacing w:after="0"/>
              <w:rPr>
                <w:rFonts w:ascii="Verdana" w:hAnsi="Verdana"/>
                <w:sz w:val="17"/>
                <w:szCs w:val="17"/>
              </w:rPr>
            </w:pPr>
            <w:r>
              <w:rPr>
                <w:rFonts w:ascii="Verdana" w:hAnsi="Verdana"/>
                <w:sz w:val="17"/>
                <w:szCs w:val="17"/>
              </w:rPr>
              <w:t>Vedlegg til henvisninger</w:t>
            </w:r>
          </w:p>
        </w:tc>
        <w:tc>
          <w:tcPr>
            <w:tcW w:w="45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98125EC" w14:textId="30EEB3BB" w:rsidR="00DA697E" w:rsidRDefault="00DA697E" w:rsidP="001D6503">
            <w:pPr>
              <w:pStyle w:val="NormalWeb"/>
              <w:spacing w:before="0" w:beforeAutospacing="0" w:after="0" w:afterAutospacing="0"/>
              <w:rPr>
                <w:rFonts w:ascii="Verdana" w:hAnsi="Verdana"/>
                <w:sz w:val="17"/>
                <w:szCs w:val="17"/>
              </w:rPr>
            </w:pPr>
            <w:r>
              <w:rPr>
                <w:rFonts w:ascii="Verdana" w:hAnsi="Verdana"/>
                <w:sz w:val="17"/>
                <w:szCs w:val="17"/>
              </w:rPr>
              <w:t>Infobrev til nyinnflyttet</w:t>
            </w:r>
          </w:p>
        </w:tc>
      </w:tr>
      <w:tr w:rsidR="00DA697E" w14:paraId="33E6305F" w14:textId="77777777" w:rsidTr="001D6503">
        <w:trPr>
          <w:tblCellSpacing w:w="7" w:type="dxa"/>
        </w:trPr>
        <w:tc>
          <w:tcPr>
            <w:tcW w:w="47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12E170C" w14:textId="19F01C3A" w:rsidR="00DA697E" w:rsidRDefault="00DA697E" w:rsidP="001D6503">
            <w:pPr>
              <w:spacing w:after="0"/>
              <w:rPr>
                <w:rFonts w:ascii="Verdana" w:hAnsi="Verdana"/>
                <w:sz w:val="17"/>
                <w:szCs w:val="17"/>
              </w:rPr>
            </w:pPr>
          </w:p>
        </w:tc>
        <w:tc>
          <w:tcPr>
            <w:tcW w:w="45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036DDC1" w14:textId="0F955653" w:rsidR="00DA697E" w:rsidRDefault="00DA697E" w:rsidP="001D6503">
            <w:pPr>
              <w:pStyle w:val="NormalWeb"/>
              <w:spacing w:after="0" w:afterAutospacing="0"/>
              <w:rPr>
                <w:rFonts w:ascii="Verdana" w:hAnsi="Verdana"/>
                <w:sz w:val="17"/>
                <w:szCs w:val="17"/>
              </w:rPr>
            </w:pPr>
            <w:r>
              <w:rPr>
                <w:rFonts w:ascii="Verdana" w:hAnsi="Verdana"/>
                <w:sz w:val="17"/>
                <w:szCs w:val="17"/>
              </w:rPr>
              <w:t>Samtykkeerklæringer</w:t>
            </w:r>
          </w:p>
        </w:tc>
      </w:tr>
      <w:tr w:rsidR="00DA697E" w14:paraId="7F7F2A11" w14:textId="77777777" w:rsidTr="001D6503">
        <w:trPr>
          <w:tblCellSpacing w:w="7" w:type="dxa"/>
        </w:trPr>
        <w:tc>
          <w:tcPr>
            <w:tcW w:w="47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0DA8A19" w14:textId="2B77A634" w:rsidR="00DA697E" w:rsidRDefault="00DA697E" w:rsidP="001D6503">
            <w:pPr>
              <w:spacing w:after="0" w:line="240" w:lineRule="auto"/>
              <w:rPr>
                <w:rFonts w:ascii="Verdana" w:hAnsi="Verdana"/>
                <w:sz w:val="17"/>
                <w:szCs w:val="17"/>
              </w:rPr>
            </w:pPr>
          </w:p>
        </w:tc>
        <w:tc>
          <w:tcPr>
            <w:tcW w:w="45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AF0B5E6" w14:textId="481FE340" w:rsidR="00DA697E" w:rsidRDefault="00DA697E" w:rsidP="001D6503">
            <w:pPr>
              <w:spacing w:after="0" w:line="240" w:lineRule="auto"/>
              <w:rPr>
                <w:rFonts w:ascii="Verdana" w:hAnsi="Verdana"/>
                <w:sz w:val="17"/>
                <w:szCs w:val="17"/>
              </w:rPr>
            </w:pPr>
            <w:r>
              <w:rPr>
                <w:rFonts w:ascii="Verdana" w:hAnsi="Verdana"/>
                <w:sz w:val="17"/>
                <w:szCs w:val="17"/>
              </w:rPr>
              <w:t>Individuell plan</w:t>
            </w:r>
          </w:p>
        </w:tc>
      </w:tr>
      <w:tr w:rsidR="00DA697E" w14:paraId="7FC2C968" w14:textId="77777777" w:rsidTr="001D6503">
        <w:trPr>
          <w:tblCellSpacing w:w="7" w:type="dxa"/>
        </w:trPr>
        <w:tc>
          <w:tcPr>
            <w:tcW w:w="47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C7DD592" w14:textId="282FD728" w:rsidR="00DA697E" w:rsidRDefault="00DA697E" w:rsidP="001D6503">
            <w:pPr>
              <w:spacing w:after="0"/>
              <w:rPr>
                <w:rFonts w:ascii="Verdana" w:hAnsi="Verdana"/>
                <w:sz w:val="17"/>
                <w:szCs w:val="17"/>
              </w:rPr>
            </w:pPr>
          </w:p>
        </w:tc>
        <w:tc>
          <w:tcPr>
            <w:tcW w:w="45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2772493" w14:textId="70948799" w:rsidR="00DA697E" w:rsidRDefault="00DA697E" w:rsidP="001D6503">
            <w:pPr>
              <w:pStyle w:val="NormalWeb"/>
              <w:spacing w:before="0" w:beforeAutospacing="0" w:after="0" w:afterAutospacing="0"/>
              <w:rPr>
                <w:rFonts w:ascii="Verdana" w:hAnsi="Verdana"/>
                <w:sz w:val="17"/>
                <w:szCs w:val="17"/>
              </w:rPr>
            </w:pPr>
            <w:r>
              <w:rPr>
                <w:rFonts w:ascii="Verdana" w:hAnsi="Verdana"/>
                <w:sz w:val="17"/>
                <w:szCs w:val="17"/>
              </w:rPr>
              <w:t>Bekymringsmelding til barnevernet</w:t>
            </w:r>
          </w:p>
        </w:tc>
      </w:tr>
      <w:tr w:rsidR="00DA697E" w14:paraId="254E0F24" w14:textId="77777777" w:rsidTr="001D6503">
        <w:trPr>
          <w:tblCellSpacing w:w="7" w:type="dxa"/>
        </w:trPr>
        <w:tc>
          <w:tcPr>
            <w:tcW w:w="47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EB588D9" w14:textId="4E5DF132" w:rsidR="00DA697E" w:rsidRDefault="00DA697E" w:rsidP="001D6503">
            <w:pPr>
              <w:spacing w:after="0" w:line="240" w:lineRule="auto"/>
              <w:rPr>
                <w:rFonts w:ascii="Verdana" w:eastAsia="Times New Roman" w:hAnsi="Verdana"/>
                <w:sz w:val="17"/>
                <w:szCs w:val="17"/>
              </w:rPr>
            </w:pPr>
          </w:p>
        </w:tc>
        <w:tc>
          <w:tcPr>
            <w:tcW w:w="45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54FE697" w14:textId="3FB3AD8D" w:rsidR="00DA697E" w:rsidRDefault="00DA697E" w:rsidP="001D6503">
            <w:pPr>
              <w:spacing w:after="0"/>
              <w:rPr>
                <w:rFonts w:ascii="Verdana" w:hAnsi="Verdana"/>
                <w:sz w:val="17"/>
                <w:szCs w:val="17"/>
              </w:rPr>
            </w:pPr>
            <w:r>
              <w:rPr>
                <w:rFonts w:ascii="Verdana" w:hAnsi="Verdana"/>
                <w:sz w:val="17"/>
                <w:szCs w:val="17"/>
              </w:rPr>
              <w:t>Uttalelse til barnevernet</w:t>
            </w:r>
          </w:p>
        </w:tc>
      </w:tr>
      <w:tr w:rsidR="00DA697E" w14:paraId="25D76884" w14:textId="77777777" w:rsidTr="001D6503">
        <w:trPr>
          <w:tblCellSpacing w:w="7" w:type="dxa"/>
        </w:trPr>
        <w:tc>
          <w:tcPr>
            <w:tcW w:w="47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EA79B37" w14:textId="04FAF8F0" w:rsidR="00DA697E" w:rsidRDefault="00DA697E" w:rsidP="001D6503">
            <w:pPr>
              <w:spacing w:after="0"/>
              <w:rPr>
                <w:rFonts w:ascii="Verdana" w:hAnsi="Verdana"/>
                <w:sz w:val="17"/>
                <w:szCs w:val="17"/>
              </w:rPr>
            </w:pPr>
          </w:p>
        </w:tc>
        <w:tc>
          <w:tcPr>
            <w:tcW w:w="45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EFA5D3B" w14:textId="573D6E6F" w:rsidR="00DA697E" w:rsidRDefault="00DA697E" w:rsidP="001D6503">
            <w:pPr>
              <w:pStyle w:val="NormalWeb"/>
              <w:spacing w:after="0" w:afterAutospacing="0"/>
              <w:rPr>
                <w:rFonts w:ascii="Verdana" w:hAnsi="Verdana"/>
                <w:sz w:val="17"/>
                <w:szCs w:val="17"/>
              </w:rPr>
            </w:pPr>
            <w:r>
              <w:rPr>
                <w:rFonts w:ascii="Verdana" w:hAnsi="Verdana"/>
                <w:sz w:val="17"/>
                <w:szCs w:val="17"/>
              </w:rPr>
              <w:t>Referater</w:t>
            </w:r>
          </w:p>
        </w:tc>
      </w:tr>
      <w:tr w:rsidR="00DA697E" w14:paraId="6CF50EE9" w14:textId="77777777" w:rsidTr="001D6503">
        <w:trPr>
          <w:tblCellSpacing w:w="7" w:type="dxa"/>
        </w:trPr>
        <w:tc>
          <w:tcPr>
            <w:tcW w:w="47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3D15FC0" w14:textId="77777777" w:rsidR="00DA697E" w:rsidRDefault="00DA697E" w:rsidP="001D6503">
            <w:pPr>
              <w:spacing w:after="0"/>
              <w:rPr>
                <w:rFonts w:ascii="Verdana" w:hAnsi="Verdana"/>
                <w:sz w:val="17"/>
                <w:szCs w:val="17"/>
              </w:rPr>
            </w:pPr>
          </w:p>
        </w:tc>
        <w:tc>
          <w:tcPr>
            <w:tcW w:w="45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25333C0" w14:textId="77777777" w:rsidR="00DA697E" w:rsidRDefault="00DA697E" w:rsidP="001D6503">
            <w:pPr>
              <w:spacing w:after="0"/>
              <w:rPr>
                <w:rFonts w:ascii="Verdana" w:hAnsi="Verdana"/>
                <w:sz w:val="17"/>
                <w:szCs w:val="17"/>
              </w:rPr>
            </w:pPr>
          </w:p>
        </w:tc>
      </w:tr>
      <w:tr w:rsidR="00DA697E" w14:paraId="4D64B437" w14:textId="77777777" w:rsidTr="001D6503">
        <w:trPr>
          <w:tblCellSpacing w:w="7" w:type="dxa"/>
        </w:trPr>
        <w:tc>
          <w:tcPr>
            <w:tcW w:w="47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049E966" w14:textId="77777777" w:rsidR="00DA697E" w:rsidRDefault="00DA697E" w:rsidP="001D6503">
            <w:pPr>
              <w:spacing w:after="0"/>
              <w:rPr>
                <w:rFonts w:ascii="Verdana" w:hAnsi="Verdana"/>
                <w:sz w:val="17"/>
                <w:szCs w:val="17"/>
              </w:rPr>
            </w:pPr>
          </w:p>
        </w:tc>
        <w:tc>
          <w:tcPr>
            <w:tcW w:w="45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E8B9F21" w14:textId="77777777" w:rsidR="00DA697E" w:rsidRDefault="00DA697E" w:rsidP="001D6503">
            <w:pPr>
              <w:spacing w:after="0"/>
              <w:rPr>
                <w:rFonts w:ascii="Verdana" w:hAnsi="Verdana"/>
                <w:sz w:val="17"/>
                <w:szCs w:val="17"/>
              </w:rPr>
            </w:pPr>
          </w:p>
        </w:tc>
      </w:tr>
    </w:tbl>
    <w:p w14:paraId="6C134079" w14:textId="77777777" w:rsidR="00DA697E" w:rsidRDefault="00DA697E" w:rsidP="00327C2B">
      <w:pPr>
        <w:pStyle w:val="Overskrift1"/>
      </w:pPr>
    </w:p>
    <w:p w14:paraId="6440E50A" w14:textId="1008660F" w:rsidR="00B42239" w:rsidRPr="002A4C1A" w:rsidRDefault="00DA697E" w:rsidP="00327C2B">
      <w:pPr>
        <w:pStyle w:val="Overskrift1"/>
      </w:pPr>
      <w:bookmarkStart w:id="10" w:name="_Toc505254376"/>
      <w:r>
        <w:t>Signering</w:t>
      </w:r>
      <w:r w:rsidR="004B6C17" w:rsidRPr="002A4C1A">
        <w:t xml:space="preserve"> av dokument</w:t>
      </w:r>
      <w:r>
        <w:t>er</w:t>
      </w:r>
      <w:bookmarkEnd w:id="10"/>
    </w:p>
    <w:p w14:paraId="7FBF2C3F" w14:textId="6B11874F" w:rsidR="000F06E6" w:rsidRDefault="00DA697E" w:rsidP="009C4A0E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Helsestasjonsansatt</w:t>
      </w:r>
      <w:r w:rsidR="009C4A0E">
        <w:rPr>
          <w:rFonts w:asciiTheme="majorHAnsi" w:hAnsiTheme="majorHAnsi" w:cstheme="majorHAnsi"/>
        </w:rPr>
        <w:t>e har ansvar for å signere alle egne kontakter</w:t>
      </w:r>
      <w:r w:rsidR="009C4A0E" w:rsidRPr="009C4A0E">
        <w:rPr>
          <w:rFonts w:asciiTheme="majorHAnsi" w:hAnsiTheme="majorHAnsi" w:cstheme="majorHAnsi"/>
        </w:rPr>
        <w:t xml:space="preserve"> </w:t>
      </w:r>
      <w:r w:rsidR="009C4A0E">
        <w:rPr>
          <w:rFonts w:asciiTheme="majorHAnsi" w:hAnsiTheme="majorHAnsi" w:cstheme="majorHAnsi"/>
        </w:rPr>
        <w:t>(konsultasjoner/samarbeidsmøte/brev inn/ut osv.)</w:t>
      </w:r>
    </w:p>
    <w:p w14:paraId="1AA27248" w14:textId="4241F346" w:rsidR="00040C16" w:rsidRDefault="00040C16" w:rsidP="00C31B55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Dokumenter som blir sendt til Svar ut går til Digipost og det tar 2 virkedager før det blir sendt til Printtjeneste hvis det ikke blir åpnet.</w:t>
      </w:r>
      <w:r w:rsidR="009C4A0E">
        <w:rPr>
          <w:rFonts w:asciiTheme="majorHAnsi" w:hAnsiTheme="majorHAnsi" w:cstheme="majorHAnsi"/>
        </w:rPr>
        <w:t xml:space="preserve"> Dette starter vi med </w:t>
      </w:r>
      <w:r w:rsidR="00E50E6A">
        <w:rPr>
          <w:rFonts w:asciiTheme="majorHAnsi" w:hAnsiTheme="majorHAnsi" w:cstheme="majorHAnsi"/>
        </w:rPr>
        <w:t>01.06.2018.</w:t>
      </w:r>
    </w:p>
    <w:p w14:paraId="32369FEE" w14:textId="77777777" w:rsidR="004B6C17" w:rsidRDefault="004B6C17" w:rsidP="00C31B55"/>
    <w:p w14:paraId="0CAE482F" w14:textId="00FFE05B" w:rsidR="004208E9" w:rsidRDefault="004139E9" w:rsidP="00327C2B">
      <w:pPr>
        <w:pStyle w:val="Overskrift1"/>
      </w:pPr>
      <w:bookmarkStart w:id="11" w:name="_Toc505254377"/>
      <w:r>
        <w:lastRenderedPageBreak/>
        <w:t>Oppskrift på hvordan s</w:t>
      </w:r>
      <w:r w:rsidR="004208E9">
        <w:t>kan</w:t>
      </w:r>
      <w:r>
        <w:t>ne</w:t>
      </w:r>
      <w:r w:rsidR="004208E9">
        <w:t xml:space="preserve"> til </w:t>
      </w:r>
      <w:r w:rsidR="00DA697E">
        <w:t>HsPro</w:t>
      </w:r>
      <w:bookmarkEnd w:id="11"/>
    </w:p>
    <w:p w14:paraId="46A692F1" w14:textId="09225A81" w:rsidR="00DA697E" w:rsidRDefault="00DA697E" w:rsidP="00DA697E">
      <w:r>
        <w:rPr>
          <w:noProof/>
          <w:lang w:eastAsia="nb-NO"/>
        </w:rPr>
        <w:drawing>
          <wp:inline distT="0" distB="0" distL="0" distR="0" wp14:anchorId="1BBD6308" wp14:editId="1295F09C">
            <wp:extent cx="4802588" cy="3904076"/>
            <wp:effectExtent l="0" t="0" r="0" b="1270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2149" t="2651" r="62043" b="30214"/>
                    <a:stretch/>
                  </pic:blipFill>
                  <pic:spPr bwMode="auto">
                    <a:xfrm>
                      <a:off x="0" y="0"/>
                      <a:ext cx="4820707" cy="3918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13DA57" w14:textId="3FD505FC" w:rsidR="004208E9" w:rsidRDefault="00DA697E" w:rsidP="004208E9">
      <w:r>
        <w:t>Gå til brukers journal. Velg Kontakt.</w:t>
      </w:r>
    </w:p>
    <w:p w14:paraId="35ABF5FA" w14:textId="5E123153" w:rsidR="004208E9" w:rsidRDefault="00DA697E" w:rsidP="004208E9">
      <w:r>
        <w:rPr>
          <w:noProof/>
          <w:lang w:eastAsia="nb-NO"/>
        </w:rPr>
        <w:drawing>
          <wp:inline distT="0" distB="0" distL="0" distR="0" wp14:anchorId="61105A11" wp14:editId="37F2A341">
            <wp:extent cx="4858247" cy="3741267"/>
            <wp:effectExtent l="0" t="0" r="0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2089" t="6381" r="62181" b="30215"/>
                    <a:stretch/>
                  </pic:blipFill>
                  <pic:spPr bwMode="auto">
                    <a:xfrm>
                      <a:off x="0" y="0"/>
                      <a:ext cx="4895771" cy="37701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3ED2BC" w14:textId="619A1CC2" w:rsidR="00DA697E" w:rsidRDefault="00DA697E" w:rsidP="004208E9">
      <w:r>
        <w:t>Velg brev inn eller Fast konsultasjon(Epikriser) skriv i kommenter og Lagre.</w:t>
      </w:r>
    </w:p>
    <w:p w14:paraId="704E2C18" w14:textId="77777777" w:rsidR="00DA697E" w:rsidRDefault="00DA697E" w:rsidP="004208E9"/>
    <w:p w14:paraId="325EB9EE" w14:textId="5C1172B0" w:rsidR="007A7385" w:rsidRDefault="007A7385" w:rsidP="004208E9">
      <w:r>
        <w:rPr>
          <w:noProof/>
          <w:lang w:eastAsia="nb-NO"/>
        </w:rPr>
        <w:lastRenderedPageBreak/>
        <w:drawing>
          <wp:inline distT="0" distB="0" distL="0" distR="0" wp14:anchorId="4FBC0EF9" wp14:editId="6D3658F0">
            <wp:extent cx="4810540" cy="3848826"/>
            <wp:effectExtent l="0" t="0" r="9525" b="0"/>
            <wp:docPr id="7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2011" t="4418" r="61767" b="28447"/>
                    <a:stretch/>
                  </pic:blipFill>
                  <pic:spPr bwMode="auto">
                    <a:xfrm>
                      <a:off x="0" y="0"/>
                      <a:ext cx="4825172" cy="38605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69A99F" w14:textId="1D748F9E" w:rsidR="007A7385" w:rsidRDefault="007A7385" w:rsidP="004208E9">
      <w:r>
        <w:t>Fyll inn opplysninger på høyre side. Skann dokumentet til HsPro. Velg Vedlegg og Legg til.</w:t>
      </w:r>
    </w:p>
    <w:p w14:paraId="6AB302B2" w14:textId="27ADA010" w:rsidR="007A7385" w:rsidRDefault="007A7385" w:rsidP="004208E9">
      <w:r>
        <w:rPr>
          <w:noProof/>
          <w:lang w:eastAsia="nb-NO"/>
        </w:rPr>
        <w:drawing>
          <wp:inline distT="0" distB="0" distL="0" distR="0" wp14:anchorId="4AE25E9A" wp14:editId="78476413">
            <wp:extent cx="4810125" cy="3853510"/>
            <wp:effectExtent l="0" t="0" r="0" b="0"/>
            <wp:docPr id="10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1873" t="3093" r="61767" b="29331"/>
                    <a:stretch/>
                  </pic:blipFill>
                  <pic:spPr bwMode="auto">
                    <a:xfrm>
                      <a:off x="0" y="0"/>
                      <a:ext cx="4830340" cy="38697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879F3A" w14:textId="77777777" w:rsidR="007A7385" w:rsidRDefault="007A7385" w:rsidP="004208E9"/>
    <w:p w14:paraId="0D8925EC" w14:textId="77777777" w:rsidR="007A7385" w:rsidRDefault="007A7385" w:rsidP="004208E9"/>
    <w:p w14:paraId="5AB02B01" w14:textId="5A707C61" w:rsidR="007A7385" w:rsidRDefault="007A7385" w:rsidP="004208E9">
      <w:r>
        <w:rPr>
          <w:noProof/>
          <w:lang w:eastAsia="nb-NO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607BE4" wp14:editId="78389250">
                <wp:simplePos x="0" y="0"/>
                <wp:positionH relativeFrom="margin">
                  <wp:align>right</wp:align>
                </wp:positionH>
                <wp:positionV relativeFrom="paragraph">
                  <wp:posOffset>1278862</wp:posOffset>
                </wp:positionV>
                <wp:extent cx="1375575" cy="691764"/>
                <wp:effectExtent l="476250" t="0" r="15240" b="13335"/>
                <wp:wrapNone/>
                <wp:docPr id="12" name="Bildeforklaring formet som et rektange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5575" cy="691764"/>
                        </a:xfrm>
                        <a:prstGeom prst="wedgeRectCallout">
                          <a:avLst>
                            <a:gd name="adj1" fmla="val -81798"/>
                            <a:gd name="adj2" fmla="val -18246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7F4851" w14:textId="337950FD" w:rsidR="007A7385" w:rsidRDefault="007A7385" w:rsidP="007A7385">
                            <w:pPr>
                              <w:jc w:val="center"/>
                            </w:pPr>
                            <w:r>
                              <w:t>Klikk på denne for å finne skannet dokument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28607BE4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Bildeforklaring formet som et rektangel 12" o:spid="_x0000_s1026" type="#_x0000_t61" style="position:absolute;margin-left:57.1pt;margin-top:100.7pt;width:108.3pt;height:54.4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" adj="-6868,6859" fillcolor="#5b9bd5 [3204]" strokecolor="#1f4d78 [1604]" strokeweight="1pt">
                <v:textbox>
                  <w:txbxContent>
                    <w:p w14:paraId="407F4851" w14:textId="337950FD" w:rsidR="007A7385" w:rsidRDefault="007A7385" w:rsidP="007A7385">
                      <w:pPr>
                        <w:jc w:val="center"/>
                      </w:pPr>
                      <w:r>
                        <w:t>Klikk på denne for å finne skannet dokument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nb-NO"/>
        </w:rPr>
        <w:drawing>
          <wp:inline distT="0" distB="0" distL="0" distR="0" wp14:anchorId="5132172A" wp14:editId="3CC76029">
            <wp:extent cx="4746929" cy="3672918"/>
            <wp:effectExtent l="0" t="0" r="0" b="3810"/>
            <wp:docPr id="11" name="Bil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1873" t="3976" r="61905" b="31097"/>
                    <a:stretch/>
                  </pic:blipFill>
                  <pic:spPr bwMode="auto">
                    <a:xfrm>
                      <a:off x="0" y="0"/>
                      <a:ext cx="4758028" cy="36815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E259BD" w14:textId="77777777" w:rsidR="007A7385" w:rsidRDefault="007A7385" w:rsidP="004208E9"/>
    <w:p w14:paraId="21083E68" w14:textId="4CAFDA3F" w:rsidR="004208E9" w:rsidRDefault="00B155E7" w:rsidP="004208E9">
      <w:r>
        <w:t>Du vil da finne skannet dokument på dette område. Merk den du vil skanne inn og trykk Open.</w:t>
      </w:r>
    </w:p>
    <w:p w14:paraId="6F0D21AA" w14:textId="1D9A670D" w:rsidR="004208E9" w:rsidRDefault="00B155E7" w:rsidP="004208E9">
      <w:r>
        <w:rPr>
          <w:noProof/>
          <w:lang w:eastAsia="nb-NO"/>
        </w:rPr>
        <w:drawing>
          <wp:inline distT="0" distB="0" distL="0" distR="0" wp14:anchorId="477031CB" wp14:editId="7FD26ECA">
            <wp:extent cx="5649569" cy="3506526"/>
            <wp:effectExtent l="0" t="0" r="8890" b="0"/>
            <wp:docPr id="13" name="Bil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062" t="9651" r="61925" b="29211"/>
                    <a:stretch/>
                  </pic:blipFill>
                  <pic:spPr bwMode="auto">
                    <a:xfrm>
                      <a:off x="0" y="0"/>
                      <a:ext cx="5683035" cy="35272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21C2EA" w14:textId="77777777" w:rsidR="004208E9" w:rsidRDefault="004208E9" w:rsidP="004208E9"/>
    <w:p w14:paraId="493F5F60" w14:textId="4CD0FFB3" w:rsidR="004208E9" w:rsidRDefault="004208E9" w:rsidP="004208E9"/>
    <w:p w14:paraId="2EE1BE3C" w14:textId="129E36FF" w:rsidR="004208E9" w:rsidRDefault="004208E9" w:rsidP="004208E9"/>
    <w:p w14:paraId="355708CC" w14:textId="40A8FBA1" w:rsidR="00B155E7" w:rsidRDefault="00B155E7" w:rsidP="004208E9">
      <w:r>
        <w:lastRenderedPageBreak/>
        <w:t>Trykk Lagre og gå tilbake til Kontaktinfo.</w:t>
      </w:r>
    </w:p>
    <w:p w14:paraId="282351D0" w14:textId="08722FDE" w:rsidR="00D03183" w:rsidRDefault="00B155E7" w:rsidP="004208E9">
      <w:r>
        <w:rPr>
          <w:noProof/>
          <w:lang w:eastAsia="nb-NO"/>
        </w:rPr>
        <w:drawing>
          <wp:inline distT="0" distB="0" distL="0" distR="0" wp14:anchorId="7DC24E2C" wp14:editId="1BA9065A">
            <wp:extent cx="4381169" cy="3464292"/>
            <wp:effectExtent l="0" t="0" r="635" b="3175"/>
            <wp:docPr id="14" name="Bil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1600" t="3535" r="62043" b="29772"/>
                    <a:stretch/>
                  </pic:blipFill>
                  <pic:spPr bwMode="auto">
                    <a:xfrm>
                      <a:off x="0" y="0"/>
                      <a:ext cx="4413978" cy="3490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C923C7" w14:textId="1AA9F949" w:rsidR="00327C2B" w:rsidRDefault="00B155E7" w:rsidP="004208E9">
      <w:r>
        <w:rPr>
          <w:noProof/>
          <w:lang w:eastAsia="nb-NO"/>
        </w:rPr>
        <w:drawing>
          <wp:inline distT="0" distB="0" distL="0" distR="0" wp14:anchorId="05CD376C" wp14:editId="069BE79B">
            <wp:extent cx="4365266" cy="3769140"/>
            <wp:effectExtent l="0" t="0" r="0" b="3175"/>
            <wp:docPr id="15" name="Bil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2424" t="2208" r="62319" b="28006"/>
                    <a:stretch/>
                  </pic:blipFill>
                  <pic:spPr bwMode="auto">
                    <a:xfrm>
                      <a:off x="0" y="0"/>
                      <a:ext cx="4378100" cy="37802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3060AE" w14:textId="77777777" w:rsidR="00327C2B" w:rsidRDefault="00327C2B" w:rsidP="004208E9"/>
    <w:p w14:paraId="6D79FA1C" w14:textId="2F6A885F" w:rsidR="004208E9" w:rsidRDefault="004208E9" w:rsidP="004208E9">
      <w:r>
        <w:t>Nå skal dokumentet være på plass.</w:t>
      </w:r>
      <w:r w:rsidR="00B155E7">
        <w:t xml:space="preserve"> </w:t>
      </w:r>
      <w:r w:rsidR="00EF6129" w:rsidRPr="00FC4A66">
        <w:t>Sjekk om dette er et dokument som skal arkiveres.</w:t>
      </w:r>
    </w:p>
    <w:p w14:paraId="375F9745" w14:textId="532C7634" w:rsidR="00B155E7" w:rsidRDefault="00B155E7" w:rsidP="004208E9">
      <w:r>
        <w:t>Du må også gå inn på område for skannede dokumenter og slette det som ligger der.</w:t>
      </w:r>
    </w:p>
    <w:p w14:paraId="6824F55E" w14:textId="1E3C43BB" w:rsidR="00B974EC" w:rsidRDefault="00B974EC"/>
    <w:sectPr w:rsidR="00B974EC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54E00AC" w14:textId="77777777" w:rsidR="00977944" w:rsidRDefault="00977944" w:rsidP="004208E9">
      <w:pPr>
        <w:spacing w:after="0" w:line="240" w:lineRule="auto"/>
      </w:pPr>
      <w:r>
        <w:separator/>
      </w:r>
    </w:p>
  </w:endnote>
  <w:endnote w:type="continuationSeparator" w:id="0">
    <w:p w14:paraId="66C8A32C" w14:textId="77777777" w:rsidR="00977944" w:rsidRDefault="00977944" w:rsidP="004208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9D1A5C" w14:textId="77777777" w:rsidR="00E50E6A" w:rsidRDefault="00E50E6A">
    <w:pPr>
      <w:pStyle w:val="Bunnteks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83503080"/>
      <w:docPartObj>
        <w:docPartGallery w:val="Page Numbers (Bottom of Page)"/>
        <w:docPartUnique/>
      </w:docPartObj>
    </w:sdtPr>
    <w:sdtEndPr/>
    <w:sdtContent>
      <w:p w14:paraId="47EC7547" w14:textId="383C02B5" w:rsidR="004208E9" w:rsidRDefault="007334BA" w:rsidP="007334BA">
        <w:pPr>
          <w:pStyle w:val="Bunntekst"/>
        </w:pPr>
        <w:r w:rsidRPr="007334BA">
          <w:rPr>
            <w:sz w:val="14"/>
          </w:rPr>
          <w:t xml:space="preserve">Oppdatert </w:t>
        </w:r>
        <w:r w:rsidR="00E50E6A">
          <w:rPr>
            <w:sz w:val="14"/>
          </w:rPr>
          <w:t>05.04</w:t>
        </w:r>
        <w:r w:rsidRPr="007334BA">
          <w:rPr>
            <w:sz w:val="14"/>
          </w:rPr>
          <w:t>.18</w:t>
        </w:r>
        <w:r>
          <w:tab/>
        </w:r>
        <w:r>
          <w:tab/>
        </w:r>
        <w:r w:rsidR="004208E9">
          <w:fldChar w:fldCharType="begin"/>
        </w:r>
        <w:r w:rsidR="004208E9">
          <w:instrText>PAGE   \* MERGEFORMAT</w:instrText>
        </w:r>
        <w:r w:rsidR="004208E9">
          <w:fldChar w:fldCharType="separate"/>
        </w:r>
        <w:r w:rsidR="00D16A39">
          <w:rPr>
            <w:noProof/>
          </w:rPr>
          <w:t>1</w:t>
        </w:r>
        <w:r w:rsidR="004208E9">
          <w:fldChar w:fldCharType="end"/>
        </w:r>
      </w:p>
    </w:sdtContent>
  </w:sdt>
  <w:p w14:paraId="555BF9E9" w14:textId="77777777" w:rsidR="004208E9" w:rsidRDefault="004208E9">
    <w:pPr>
      <w:pStyle w:val="Bunnteks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55C397" w14:textId="77777777" w:rsidR="00E50E6A" w:rsidRDefault="00E50E6A">
    <w:pPr>
      <w:pStyle w:val="Bunn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FDB9595" w14:textId="77777777" w:rsidR="00977944" w:rsidRDefault="00977944" w:rsidP="004208E9">
      <w:pPr>
        <w:spacing w:after="0" w:line="240" w:lineRule="auto"/>
      </w:pPr>
      <w:r>
        <w:separator/>
      </w:r>
    </w:p>
  </w:footnote>
  <w:footnote w:type="continuationSeparator" w:id="0">
    <w:p w14:paraId="06506879" w14:textId="77777777" w:rsidR="00977944" w:rsidRDefault="00977944" w:rsidP="004208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A54632" w14:textId="77777777" w:rsidR="00E50E6A" w:rsidRDefault="00E50E6A">
    <w:pPr>
      <w:pStyle w:val="Toppteks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519641" w14:textId="77777777" w:rsidR="00E50E6A" w:rsidRDefault="00E50E6A">
    <w:pPr>
      <w:pStyle w:val="Toppteks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45A241" w14:textId="77777777" w:rsidR="00E50E6A" w:rsidRDefault="00E50E6A">
    <w:pPr>
      <w:pStyle w:val="Toppteks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2705B2"/>
    <w:multiLevelType w:val="multilevel"/>
    <w:tmpl w:val="62BE73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46B71E2"/>
    <w:multiLevelType w:val="hybridMultilevel"/>
    <w:tmpl w:val="570E11F2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362BA2"/>
    <w:multiLevelType w:val="multilevel"/>
    <w:tmpl w:val="55CAA7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EFF54F5"/>
    <w:multiLevelType w:val="multilevel"/>
    <w:tmpl w:val="FC805D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DA96C8F"/>
    <w:multiLevelType w:val="hybridMultilevel"/>
    <w:tmpl w:val="F30A5848"/>
    <w:lvl w:ilvl="0" w:tplc="0414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>
    <w:nsid w:val="328609B2"/>
    <w:multiLevelType w:val="multilevel"/>
    <w:tmpl w:val="1FA66A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37661E0"/>
    <w:multiLevelType w:val="hybridMultilevel"/>
    <w:tmpl w:val="3134E68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3DF3876"/>
    <w:multiLevelType w:val="hybridMultilevel"/>
    <w:tmpl w:val="6C16297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DAB0A24"/>
    <w:multiLevelType w:val="multilevel"/>
    <w:tmpl w:val="834C58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DE53004"/>
    <w:multiLevelType w:val="hybridMultilevel"/>
    <w:tmpl w:val="B024E6EA"/>
    <w:lvl w:ilvl="0" w:tplc="56600C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B90ADD2">
      <w:start w:val="238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908B9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938FD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728EA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776FC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1B44D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E9829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8AA48F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3E870760"/>
    <w:multiLevelType w:val="hybridMultilevel"/>
    <w:tmpl w:val="3D0A24F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F8B65CC"/>
    <w:multiLevelType w:val="multilevel"/>
    <w:tmpl w:val="2F645D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1A75B48"/>
    <w:multiLevelType w:val="hybridMultilevel"/>
    <w:tmpl w:val="285EF05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76F2E27"/>
    <w:multiLevelType w:val="multilevel"/>
    <w:tmpl w:val="986608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79D17FC"/>
    <w:multiLevelType w:val="hybridMultilevel"/>
    <w:tmpl w:val="C308C15E"/>
    <w:lvl w:ilvl="0" w:tplc="C010B2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CF854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B6021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06030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ABA9D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B340D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09E60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88895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56AEF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4A4B5F8D"/>
    <w:multiLevelType w:val="hybridMultilevel"/>
    <w:tmpl w:val="BAC6B29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DE917D7"/>
    <w:multiLevelType w:val="multilevel"/>
    <w:tmpl w:val="802CAA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E8E6763"/>
    <w:multiLevelType w:val="hybridMultilevel"/>
    <w:tmpl w:val="3CBE9AF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6DD1866"/>
    <w:multiLevelType w:val="multilevel"/>
    <w:tmpl w:val="7D4AF7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92F383B"/>
    <w:multiLevelType w:val="hybridMultilevel"/>
    <w:tmpl w:val="D08069E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B8F5659"/>
    <w:multiLevelType w:val="hybridMultilevel"/>
    <w:tmpl w:val="C370224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E4542B3"/>
    <w:multiLevelType w:val="hybridMultilevel"/>
    <w:tmpl w:val="FC70EDE0"/>
    <w:lvl w:ilvl="0" w:tplc="6BE49A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D6E8D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930CF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A8C05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8E298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99205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A6C88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B3415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D82EB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>
    <w:nsid w:val="67370710"/>
    <w:multiLevelType w:val="hybridMultilevel"/>
    <w:tmpl w:val="3402B53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7573EAE"/>
    <w:multiLevelType w:val="hybridMultilevel"/>
    <w:tmpl w:val="CC60FE9E"/>
    <w:lvl w:ilvl="0" w:tplc="041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680566FC"/>
    <w:multiLevelType w:val="multilevel"/>
    <w:tmpl w:val="444ED7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A1C7EFF"/>
    <w:multiLevelType w:val="multilevel"/>
    <w:tmpl w:val="C39239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033146F"/>
    <w:multiLevelType w:val="hybridMultilevel"/>
    <w:tmpl w:val="43C4269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AB71DB6"/>
    <w:multiLevelType w:val="hybridMultilevel"/>
    <w:tmpl w:val="0CD0063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F2A4339"/>
    <w:multiLevelType w:val="hybridMultilevel"/>
    <w:tmpl w:val="4816D92C"/>
    <w:lvl w:ilvl="0" w:tplc="0414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21"/>
  </w:num>
  <w:num w:numId="3">
    <w:abstractNumId w:val="9"/>
  </w:num>
  <w:num w:numId="4">
    <w:abstractNumId w:val="15"/>
  </w:num>
  <w:num w:numId="5">
    <w:abstractNumId w:val="27"/>
  </w:num>
  <w:num w:numId="6">
    <w:abstractNumId w:val="19"/>
  </w:num>
  <w:num w:numId="7">
    <w:abstractNumId w:val="16"/>
  </w:num>
  <w:num w:numId="8">
    <w:abstractNumId w:val="13"/>
  </w:num>
  <w:num w:numId="9">
    <w:abstractNumId w:val="2"/>
  </w:num>
  <w:num w:numId="10">
    <w:abstractNumId w:val="0"/>
  </w:num>
  <w:num w:numId="11">
    <w:abstractNumId w:val="18"/>
  </w:num>
  <w:num w:numId="12">
    <w:abstractNumId w:val="11"/>
  </w:num>
  <w:num w:numId="13">
    <w:abstractNumId w:val="24"/>
  </w:num>
  <w:num w:numId="14">
    <w:abstractNumId w:val="1"/>
  </w:num>
  <w:num w:numId="15">
    <w:abstractNumId w:val="25"/>
  </w:num>
  <w:num w:numId="16">
    <w:abstractNumId w:val="8"/>
  </w:num>
  <w:num w:numId="17">
    <w:abstractNumId w:val="3"/>
  </w:num>
  <w:num w:numId="18">
    <w:abstractNumId w:val="5"/>
  </w:num>
  <w:num w:numId="19">
    <w:abstractNumId w:val="6"/>
  </w:num>
  <w:num w:numId="20">
    <w:abstractNumId w:val="28"/>
  </w:num>
  <w:num w:numId="21">
    <w:abstractNumId w:val="12"/>
  </w:num>
  <w:num w:numId="22">
    <w:abstractNumId w:val="23"/>
  </w:num>
  <w:num w:numId="23">
    <w:abstractNumId w:val="4"/>
  </w:num>
  <w:num w:numId="24">
    <w:abstractNumId w:val="20"/>
  </w:num>
  <w:num w:numId="25">
    <w:abstractNumId w:val="17"/>
  </w:num>
  <w:num w:numId="26">
    <w:abstractNumId w:val="26"/>
  </w:num>
  <w:num w:numId="27">
    <w:abstractNumId w:val="10"/>
  </w:num>
  <w:num w:numId="28">
    <w:abstractNumId w:val="22"/>
  </w:num>
  <w:num w:numId="2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74EC"/>
    <w:rsid w:val="00040C16"/>
    <w:rsid w:val="000448DB"/>
    <w:rsid w:val="0006272D"/>
    <w:rsid w:val="000C11C4"/>
    <w:rsid w:val="000F06E6"/>
    <w:rsid w:val="00151D80"/>
    <w:rsid w:val="00152FC9"/>
    <w:rsid w:val="001A1500"/>
    <w:rsid w:val="0021725C"/>
    <w:rsid w:val="002422D2"/>
    <w:rsid w:val="00281234"/>
    <w:rsid w:val="002A4C1A"/>
    <w:rsid w:val="002C3162"/>
    <w:rsid w:val="00327C2B"/>
    <w:rsid w:val="0034028C"/>
    <w:rsid w:val="004139E9"/>
    <w:rsid w:val="00415A6D"/>
    <w:rsid w:val="004208E9"/>
    <w:rsid w:val="00453D91"/>
    <w:rsid w:val="004A11DA"/>
    <w:rsid w:val="004A317D"/>
    <w:rsid w:val="004B51A3"/>
    <w:rsid w:val="004B6C17"/>
    <w:rsid w:val="004C3FBD"/>
    <w:rsid w:val="0053274C"/>
    <w:rsid w:val="0056247A"/>
    <w:rsid w:val="00581CFA"/>
    <w:rsid w:val="00587CB7"/>
    <w:rsid w:val="005B1313"/>
    <w:rsid w:val="00621623"/>
    <w:rsid w:val="006217D8"/>
    <w:rsid w:val="00632AD0"/>
    <w:rsid w:val="006451A3"/>
    <w:rsid w:val="00696656"/>
    <w:rsid w:val="006A1AB4"/>
    <w:rsid w:val="006C4D25"/>
    <w:rsid w:val="006E6BB7"/>
    <w:rsid w:val="0072247F"/>
    <w:rsid w:val="007304DC"/>
    <w:rsid w:val="007334BA"/>
    <w:rsid w:val="007A2648"/>
    <w:rsid w:val="007A7385"/>
    <w:rsid w:val="008047D0"/>
    <w:rsid w:val="00824914"/>
    <w:rsid w:val="00894743"/>
    <w:rsid w:val="00907A33"/>
    <w:rsid w:val="00922D0F"/>
    <w:rsid w:val="0093587F"/>
    <w:rsid w:val="00941933"/>
    <w:rsid w:val="00943B85"/>
    <w:rsid w:val="00947A08"/>
    <w:rsid w:val="0095255F"/>
    <w:rsid w:val="00977944"/>
    <w:rsid w:val="009A01EC"/>
    <w:rsid w:val="009C3CE1"/>
    <w:rsid w:val="009C4A0E"/>
    <w:rsid w:val="00AD4A05"/>
    <w:rsid w:val="00B155E7"/>
    <w:rsid w:val="00B35E44"/>
    <w:rsid w:val="00B42239"/>
    <w:rsid w:val="00B51132"/>
    <w:rsid w:val="00B90D34"/>
    <w:rsid w:val="00B974EC"/>
    <w:rsid w:val="00C02AD2"/>
    <w:rsid w:val="00C213D9"/>
    <w:rsid w:val="00C234CC"/>
    <w:rsid w:val="00C31B55"/>
    <w:rsid w:val="00C6778C"/>
    <w:rsid w:val="00C81B2C"/>
    <w:rsid w:val="00CA5DBA"/>
    <w:rsid w:val="00CE17B1"/>
    <w:rsid w:val="00D03183"/>
    <w:rsid w:val="00D03E6C"/>
    <w:rsid w:val="00D07C76"/>
    <w:rsid w:val="00D16A39"/>
    <w:rsid w:val="00D40426"/>
    <w:rsid w:val="00D44282"/>
    <w:rsid w:val="00DA697E"/>
    <w:rsid w:val="00DB737F"/>
    <w:rsid w:val="00E01922"/>
    <w:rsid w:val="00E22357"/>
    <w:rsid w:val="00E50E6A"/>
    <w:rsid w:val="00E578E0"/>
    <w:rsid w:val="00E631B1"/>
    <w:rsid w:val="00EB7990"/>
    <w:rsid w:val="00EC4CC4"/>
    <w:rsid w:val="00ED0261"/>
    <w:rsid w:val="00EE0875"/>
    <w:rsid w:val="00EF6129"/>
    <w:rsid w:val="00F13B87"/>
    <w:rsid w:val="00F77ECB"/>
    <w:rsid w:val="00F82484"/>
    <w:rsid w:val="00FA7F2C"/>
    <w:rsid w:val="00FC4A66"/>
    <w:rsid w:val="00FE77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11E5E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4B6C1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4B6C1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ittel">
    <w:name w:val="Title"/>
    <w:basedOn w:val="Normal"/>
    <w:next w:val="Normal"/>
    <w:link w:val="TittelTegn"/>
    <w:uiPriority w:val="10"/>
    <w:qFormat/>
    <w:rsid w:val="00C31B5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C31B5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C31B55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C31B55"/>
    <w:rPr>
      <w:rFonts w:eastAsiaTheme="minorEastAsia"/>
      <w:color w:val="5A5A5A" w:themeColor="text1" w:themeTint="A5"/>
      <w:spacing w:val="15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4B6C1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4B6C1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Listeavsnitt">
    <w:name w:val="List Paragraph"/>
    <w:basedOn w:val="Normal"/>
    <w:uiPriority w:val="34"/>
    <w:qFormat/>
    <w:rsid w:val="004208E9"/>
    <w:pPr>
      <w:spacing w:after="0" w:line="240" w:lineRule="auto"/>
      <w:ind w:left="720"/>
      <w:contextualSpacing/>
    </w:pPr>
    <w:rPr>
      <w:rFonts w:ascii="Calibri" w:hAnsi="Calibri" w:cs="Calibri"/>
    </w:rPr>
  </w:style>
  <w:style w:type="paragraph" w:styleId="Topptekst">
    <w:name w:val="header"/>
    <w:basedOn w:val="Normal"/>
    <w:link w:val="TopptekstTegn"/>
    <w:uiPriority w:val="99"/>
    <w:unhideWhenUsed/>
    <w:rsid w:val="004208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4208E9"/>
  </w:style>
  <w:style w:type="paragraph" w:styleId="Bunntekst">
    <w:name w:val="footer"/>
    <w:basedOn w:val="Normal"/>
    <w:link w:val="BunntekstTegn"/>
    <w:uiPriority w:val="99"/>
    <w:unhideWhenUsed/>
    <w:rsid w:val="004208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4208E9"/>
  </w:style>
  <w:style w:type="table" w:styleId="Tabellrutenett">
    <w:name w:val="Table Grid"/>
    <w:basedOn w:val="Vanligtabell"/>
    <w:uiPriority w:val="39"/>
    <w:rsid w:val="00D03E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verskriftforinnholdsfortegnelse">
    <w:name w:val="TOC Heading"/>
    <w:basedOn w:val="Overskrift1"/>
    <w:next w:val="Normal"/>
    <w:uiPriority w:val="39"/>
    <w:unhideWhenUsed/>
    <w:qFormat/>
    <w:rsid w:val="00D03E6C"/>
    <w:pPr>
      <w:outlineLvl w:val="9"/>
    </w:pPr>
    <w:rPr>
      <w:lang w:eastAsia="nb-NO"/>
    </w:rPr>
  </w:style>
  <w:style w:type="paragraph" w:styleId="INNH1">
    <w:name w:val="toc 1"/>
    <w:basedOn w:val="Normal"/>
    <w:next w:val="Normal"/>
    <w:autoRedefine/>
    <w:uiPriority w:val="39"/>
    <w:unhideWhenUsed/>
    <w:rsid w:val="00D03E6C"/>
    <w:pPr>
      <w:spacing w:after="100"/>
    </w:pPr>
  </w:style>
  <w:style w:type="paragraph" w:styleId="INNH2">
    <w:name w:val="toc 2"/>
    <w:basedOn w:val="Normal"/>
    <w:next w:val="Normal"/>
    <w:autoRedefine/>
    <w:uiPriority w:val="39"/>
    <w:unhideWhenUsed/>
    <w:rsid w:val="00D03E6C"/>
    <w:pPr>
      <w:spacing w:after="100"/>
      <w:ind w:left="220"/>
    </w:pPr>
  </w:style>
  <w:style w:type="character" w:styleId="Hyperkobling">
    <w:name w:val="Hyperlink"/>
    <w:basedOn w:val="Standardskriftforavsnitt"/>
    <w:uiPriority w:val="99"/>
    <w:unhideWhenUsed/>
    <w:rsid w:val="00D03E6C"/>
    <w:rPr>
      <w:color w:val="0563C1" w:themeColor="hyperlink"/>
      <w:u w:val="single"/>
    </w:rPr>
  </w:style>
  <w:style w:type="character" w:styleId="Merknadsreferanse">
    <w:name w:val="annotation reference"/>
    <w:basedOn w:val="Standardskriftforavsnitt"/>
    <w:uiPriority w:val="99"/>
    <w:semiHidden/>
    <w:unhideWhenUsed/>
    <w:rsid w:val="00621623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621623"/>
    <w:pPr>
      <w:spacing w:line="240" w:lineRule="auto"/>
    </w:pPr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621623"/>
    <w:rPr>
      <w:sz w:val="20"/>
      <w:szCs w:val="20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62162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621623"/>
    <w:rPr>
      <w:rFonts w:ascii="Segoe UI" w:hAnsi="Segoe UI" w:cs="Segoe UI"/>
      <w:sz w:val="18"/>
      <w:szCs w:val="18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621623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621623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unhideWhenUsed/>
    <w:rsid w:val="0062162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nb-N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4B6C1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4B6C1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ittel">
    <w:name w:val="Title"/>
    <w:basedOn w:val="Normal"/>
    <w:next w:val="Normal"/>
    <w:link w:val="TittelTegn"/>
    <w:uiPriority w:val="10"/>
    <w:qFormat/>
    <w:rsid w:val="00C31B5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C31B5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C31B55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C31B55"/>
    <w:rPr>
      <w:rFonts w:eastAsiaTheme="minorEastAsia"/>
      <w:color w:val="5A5A5A" w:themeColor="text1" w:themeTint="A5"/>
      <w:spacing w:val="15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4B6C1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4B6C1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Listeavsnitt">
    <w:name w:val="List Paragraph"/>
    <w:basedOn w:val="Normal"/>
    <w:uiPriority w:val="34"/>
    <w:qFormat/>
    <w:rsid w:val="004208E9"/>
    <w:pPr>
      <w:spacing w:after="0" w:line="240" w:lineRule="auto"/>
      <w:ind w:left="720"/>
      <w:contextualSpacing/>
    </w:pPr>
    <w:rPr>
      <w:rFonts w:ascii="Calibri" w:hAnsi="Calibri" w:cs="Calibri"/>
    </w:rPr>
  </w:style>
  <w:style w:type="paragraph" w:styleId="Topptekst">
    <w:name w:val="header"/>
    <w:basedOn w:val="Normal"/>
    <w:link w:val="TopptekstTegn"/>
    <w:uiPriority w:val="99"/>
    <w:unhideWhenUsed/>
    <w:rsid w:val="004208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4208E9"/>
  </w:style>
  <w:style w:type="paragraph" w:styleId="Bunntekst">
    <w:name w:val="footer"/>
    <w:basedOn w:val="Normal"/>
    <w:link w:val="BunntekstTegn"/>
    <w:uiPriority w:val="99"/>
    <w:unhideWhenUsed/>
    <w:rsid w:val="004208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4208E9"/>
  </w:style>
  <w:style w:type="table" w:styleId="Tabellrutenett">
    <w:name w:val="Table Grid"/>
    <w:basedOn w:val="Vanligtabell"/>
    <w:uiPriority w:val="39"/>
    <w:rsid w:val="00D03E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verskriftforinnholdsfortegnelse">
    <w:name w:val="TOC Heading"/>
    <w:basedOn w:val="Overskrift1"/>
    <w:next w:val="Normal"/>
    <w:uiPriority w:val="39"/>
    <w:unhideWhenUsed/>
    <w:qFormat/>
    <w:rsid w:val="00D03E6C"/>
    <w:pPr>
      <w:outlineLvl w:val="9"/>
    </w:pPr>
    <w:rPr>
      <w:lang w:eastAsia="nb-NO"/>
    </w:rPr>
  </w:style>
  <w:style w:type="paragraph" w:styleId="INNH1">
    <w:name w:val="toc 1"/>
    <w:basedOn w:val="Normal"/>
    <w:next w:val="Normal"/>
    <w:autoRedefine/>
    <w:uiPriority w:val="39"/>
    <w:unhideWhenUsed/>
    <w:rsid w:val="00D03E6C"/>
    <w:pPr>
      <w:spacing w:after="100"/>
    </w:pPr>
  </w:style>
  <w:style w:type="paragraph" w:styleId="INNH2">
    <w:name w:val="toc 2"/>
    <w:basedOn w:val="Normal"/>
    <w:next w:val="Normal"/>
    <w:autoRedefine/>
    <w:uiPriority w:val="39"/>
    <w:unhideWhenUsed/>
    <w:rsid w:val="00D03E6C"/>
    <w:pPr>
      <w:spacing w:after="100"/>
      <w:ind w:left="220"/>
    </w:pPr>
  </w:style>
  <w:style w:type="character" w:styleId="Hyperkobling">
    <w:name w:val="Hyperlink"/>
    <w:basedOn w:val="Standardskriftforavsnitt"/>
    <w:uiPriority w:val="99"/>
    <w:unhideWhenUsed/>
    <w:rsid w:val="00D03E6C"/>
    <w:rPr>
      <w:color w:val="0563C1" w:themeColor="hyperlink"/>
      <w:u w:val="single"/>
    </w:rPr>
  </w:style>
  <w:style w:type="character" w:styleId="Merknadsreferanse">
    <w:name w:val="annotation reference"/>
    <w:basedOn w:val="Standardskriftforavsnitt"/>
    <w:uiPriority w:val="99"/>
    <w:semiHidden/>
    <w:unhideWhenUsed/>
    <w:rsid w:val="00621623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621623"/>
    <w:pPr>
      <w:spacing w:line="240" w:lineRule="auto"/>
    </w:pPr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621623"/>
    <w:rPr>
      <w:sz w:val="20"/>
      <w:szCs w:val="20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62162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621623"/>
    <w:rPr>
      <w:rFonts w:ascii="Segoe UI" w:hAnsi="Segoe UI" w:cs="Segoe UI"/>
      <w:sz w:val="18"/>
      <w:szCs w:val="18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621623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621623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unhideWhenUsed/>
    <w:rsid w:val="0062162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45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601309">
          <w:marLeft w:val="21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56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479039">
          <w:marLeft w:val="21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48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774843">
          <w:marLeft w:val="21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774920">
          <w:marLeft w:val="21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247646">
          <w:marLeft w:val="21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606714">
          <w:marLeft w:val="21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167826">
          <w:marLeft w:val="21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824159">
          <w:marLeft w:val="63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2847E4-49E7-43C5-BE14-02C033BB30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3B5F1811</Template>
  <TotalTime>0</TotalTime>
  <Pages>8</Pages>
  <Words>949</Words>
  <Characters>5034</Characters>
  <Application>Microsoft Office Word</Application>
  <DocSecurity>4</DocSecurity>
  <Lines>41</Lines>
  <Paragraphs>11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DDV</Company>
  <LinksUpToDate>false</LinksUpToDate>
  <CharactersWithSpaces>5972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Marianne Holmesland</dc:creator>
  <cp:lastModifiedBy>Olaug Aase Sindland</cp:lastModifiedBy>
  <cp:revision>2</cp:revision>
  <cp:lastPrinted>2018-05-03T10:56:00Z</cp:lastPrinted>
  <dcterms:created xsi:type="dcterms:W3CDTF">2018-05-03T10:57:00Z</dcterms:created>
  <dcterms:modified xsi:type="dcterms:W3CDTF">2018-05-03T10:57:00Z</dcterms:modified>
</cp:coreProperties>
</file>